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BED32" w14:textId="6E07C3FF" w:rsidR="007B308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Vous êtes administrateur ou coordonnateur de RCP. Vous pouvez demander les statistiques des sessions RCP pour votre famille.</w:t>
      </w:r>
      <w:r w:rsidR="005C46EA">
        <w:t xml:space="preserve"> </w:t>
      </w:r>
      <w:r>
        <w:t>Seuls les administrateurs et coordonnateurs de RCP pourront faire une demande pour leurs propres familles.</w:t>
      </w:r>
      <w:r w:rsidR="005C46EA">
        <w:t xml:space="preserve"> Ils pourront la diffuser comme ils le souhaitent.</w:t>
      </w:r>
    </w:p>
    <w:p w14:paraId="089F242C" w14:textId="084CCA06" w:rsidR="001E02F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Il ne pourra pas y avoir plus d’une demande par trimestre pour chaque famille car BRAIN-TEAM compte ~40 familles de RCP.</w:t>
      </w:r>
    </w:p>
    <w:p w14:paraId="04EEEF5F" w14:textId="406C7F91" w:rsidR="007B3089" w:rsidRDefault="007B3089" w:rsidP="005C4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 xml:space="preserve">Les demandes devront être envoyées à </w:t>
      </w:r>
      <w:hyperlink r:id="rId7" w:history="1">
        <w:r w:rsidRPr="00412075">
          <w:rPr>
            <w:rStyle w:val="Lienhypertexte"/>
          </w:rPr>
          <w:t>rofim@brain-team.fr</w:t>
        </w:r>
      </w:hyperlink>
      <w:r>
        <w:t xml:space="preserve"> </w:t>
      </w:r>
      <w:r w:rsidR="00DA3A4D">
        <w:t>avec le coordonnateur de la RCP en copie.</w:t>
      </w:r>
    </w:p>
    <w:p w14:paraId="356B4CCF" w14:textId="77777777" w:rsidR="004440EB" w:rsidRDefault="004440EB" w:rsidP="006E52A0"/>
    <w:p w14:paraId="203BE3EA" w14:textId="7E7E701C" w:rsidR="007B3089" w:rsidRDefault="007B3089" w:rsidP="004440EB">
      <w:r>
        <w:rPr>
          <w:color w:val="C00000"/>
        </w:rPr>
        <w:t>Votre prénom et nom</w:t>
      </w:r>
      <w:r w:rsidR="004440EB" w:rsidRPr="008D1C43">
        <w:rPr>
          <w:color w:val="C00000"/>
        </w:rPr>
        <w:t> </w:t>
      </w:r>
      <w:r w:rsidR="004440EB">
        <w:t>:</w:t>
      </w:r>
      <w:r w:rsidR="006027D1">
        <w:t xml:space="preserve"> </w:t>
      </w:r>
      <w:sdt>
        <w:sdtPr>
          <w:id w:val="-438380809"/>
          <w:placeholder>
            <w:docPart w:val="D5E18CD6A459446EAE719B956E0EB9C9"/>
          </w:placeholder>
          <w:showingPlcHdr/>
        </w:sdtPr>
        <w:sdtEndPr/>
        <w:sdtContent>
          <w:permStart w:id="2030727775" w:edGrp="everyone"/>
          <w:r w:rsidR="00AA1A09">
            <w:t xml:space="preserve"> </w:t>
          </w:r>
          <w:r w:rsidR="006027D1">
            <w:t>Entrez vos Nom Prénom</w:t>
          </w:r>
          <w:r w:rsidR="00AA1A09">
            <w:t xml:space="preserve"> </w:t>
          </w:r>
          <w:permEnd w:id="2030727775"/>
        </w:sdtContent>
      </w:sdt>
      <w:r w:rsidR="004440EB">
        <w:tab/>
      </w:r>
    </w:p>
    <w:p w14:paraId="4ED42650" w14:textId="3615C18F" w:rsidR="007B3089" w:rsidRDefault="007B3089" w:rsidP="004440EB">
      <w:r>
        <w:rPr>
          <w:color w:val="C00000"/>
        </w:rPr>
        <w:t>Votre adresse email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389151160"/>
          <w:placeholder>
            <w:docPart w:val="6301EBC741CA40A18370C88449944022"/>
          </w:placeholder>
          <w:showingPlcHdr/>
        </w:sdtPr>
        <w:sdtEndPr/>
        <w:sdtContent>
          <w:permStart w:id="92685339" w:edGrp="everyone"/>
          <w:r w:rsidR="00AA1A09">
            <w:t xml:space="preserve"> </w:t>
          </w:r>
          <w:r w:rsidR="00FD6662">
            <w:t>Entrez votre email</w:t>
          </w:r>
          <w:r w:rsidR="00AA1A09">
            <w:t xml:space="preserve"> </w:t>
          </w:r>
          <w:permEnd w:id="92685339"/>
        </w:sdtContent>
      </w:sdt>
      <w:r w:rsidR="00FD6662">
        <w:tab/>
      </w:r>
    </w:p>
    <w:p w14:paraId="06CA4365" w14:textId="77777777" w:rsidR="0038672E" w:rsidRDefault="0038672E" w:rsidP="004440EB">
      <w:pPr>
        <w:rPr>
          <w:color w:val="806000" w:themeColor="accent4" w:themeShade="80"/>
        </w:rPr>
      </w:pPr>
    </w:p>
    <w:p w14:paraId="0B2C756F" w14:textId="117599AC" w:rsidR="004440EB" w:rsidRDefault="007B3089" w:rsidP="004440EB">
      <w:r>
        <w:rPr>
          <w:color w:val="806000" w:themeColor="accent4" w:themeShade="80"/>
        </w:rPr>
        <w:t xml:space="preserve">Intitulé </w:t>
      </w:r>
      <w:r w:rsidRPr="005C46EA">
        <w:rPr>
          <w:b/>
          <w:bCs/>
          <w:color w:val="806000" w:themeColor="accent4" w:themeShade="80"/>
          <w:u w:val="single"/>
        </w:rPr>
        <w:t>exact</w:t>
      </w:r>
      <w:r>
        <w:rPr>
          <w:color w:val="806000" w:themeColor="accent4" w:themeShade="80"/>
        </w:rPr>
        <w:t xml:space="preserve"> de votre famille de RCP</w:t>
      </w:r>
      <w:r w:rsidR="0038672E">
        <w:t xml:space="preserve"> : </w:t>
      </w:r>
      <w:sdt>
        <w:sdtPr>
          <w:id w:val="1778829334"/>
          <w:placeholder>
            <w:docPart w:val="4EB70D9F1F2940DBA5E1A13EA2DE31D9"/>
          </w:placeholder>
          <w:showingPlcHdr/>
        </w:sdtPr>
        <w:sdtEndPr/>
        <w:sdtContent>
          <w:permStart w:id="255472232" w:edGrp="everyone"/>
          <w:r w:rsidR="00AA1A09">
            <w:t xml:space="preserve"> </w:t>
          </w:r>
          <w:r w:rsidR="00FD6662">
            <w:t>Intitulé EXACT de votre famille de RCP</w:t>
          </w:r>
          <w:r w:rsidR="00AA1A09">
            <w:t xml:space="preserve"> </w:t>
          </w:r>
          <w:permEnd w:id="255472232"/>
        </w:sdtContent>
      </w:sdt>
      <w:r w:rsidR="00FD6662">
        <w:tab/>
      </w:r>
    </w:p>
    <w:p w14:paraId="0B370D5D" w14:textId="5A086DF1" w:rsidR="005C46EA" w:rsidRDefault="005C46EA" w:rsidP="005C46EA">
      <w:r>
        <w:t xml:space="preserve">Pour cette famille de RCP, vous êtes :  </w:t>
      </w:r>
      <w:permStart w:id="204437598" w:edGrp="everyone"/>
      <w:sdt>
        <w:sdtPr>
          <w:id w:val="156352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permEnd w:id="204437598"/>
      <w:r>
        <w:t xml:space="preserve"> Administrateur</w:t>
      </w:r>
      <w:r>
        <w:tab/>
        <w:t xml:space="preserve"> </w:t>
      </w:r>
      <w:permStart w:id="1847403074" w:edGrp="everyone"/>
      <w:sdt>
        <w:sdtPr>
          <w:id w:val="446592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permEnd w:id="1847403074"/>
      <w:r>
        <w:t xml:space="preserve"> Coordonnateur de RCP</w:t>
      </w:r>
    </w:p>
    <w:p w14:paraId="106EA97E" w14:textId="18C89277" w:rsidR="005C46EA" w:rsidRDefault="005C46EA" w:rsidP="005C46EA">
      <w:r>
        <w:t>Détails de votre demande :</w:t>
      </w:r>
    </w:p>
    <w:p w14:paraId="51EC43A4" w14:textId="5D297C81" w:rsidR="00FD6662" w:rsidRDefault="007B3089" w:rsidP="007B3089">
      <w:r w:rsidRPr="008D1C43">
        <w:rPr>
          <w:color w:val="C00000"/>
        </w:rPr>
        <w:t>Date d</w:t>
      </w:r>
      <w:r>
        <w:rPr>
          <w:color w:val="C00000"/>
        </w:rPr>
        <w:t>e</w:t>
      </w:r>
      <w:r w:rsidRPr="008D1C43">
        <w:rPr>
          <w:color w:val="C00000"/>
        </w:rPr>
        <w:t xml:space="preserve"> </w:t>
      </w:r>
      <w:r>
        <w:rPr>
          <w:color w:val="C00000"/>
        </w:rPr>
        <w:t xml:space="preserve">début de </w:t>
      </w:r>
      <w:r w:rsidR="005C46EA">
        <w:rPr>
          <w:color w:val="C00000"/>
        </w:rPr>
        <w:t xml:space="preserve">la </w:t>
      </w:r>
      <w:r w:rsidR="00FD6662">
        <w:rPr>
          <w:color w:val="C00000"/>
        </w:rPr>
        <w:t>période de la requête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-1207722419"/>
          <w:placeholder>
            <w:docPart w:val="7BE88CED71774E9BBF26E7E73DEFAC3D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914915047" w:edGrp="everyone"/>
          <w:r w:rsidR="00AA1A09">
            <w:t xml:space="preserve"> </w:t>
          </w:r>
          <w:r w:rsidRPr="002D513D">
            <w:rPr>
              <w:rStyle w:val="Textedelespacerserv"/>
            </w:rPr>
            <w:t>date</w:t>
          </w:r>
          <w:r w:rsidR="00AA1A09">
            <w:rPr>
              <w:rStyle w:val="Textedelespacerserv"/>
            </w:rPr>
            <w:t xml:space="preserve"> </w:t>
          </w:r>
          <w:permEnd w:id="914915047"/>
        </w:sdtContent>
      </w:sdt>
      <w:r>
        <w:t xml:space="preserve"> </w:t>
      </w:r>
      <w:r>
        <w:tab/>
      </w:r>
      <w:r>
        <w:tab/>
      </w:r>
    </w:p>
    <w:p w14:paraId="3E952E35" w14:textId="063563CB" w:rsidR="007B3089" w:rsidRDefault="007B3089" w:rsidP="007B3089">
      <w:r w:rsidRPr="008D1C43">
        <w:rPr>
          <w:color w:val="C00000"/>
        </w:rPr>
        <w:t>Date d</w:t>
      </w:r>
      <w:r>
        <w:rPr>
          <w:color w:val="C00000"/>
        </w:rPr>
        <w:t>e</w:t>
      </w:r>
      <w:r w:rsidRPr="008D1C43">
        <w:rPr>
          <w:color w:val="C00000"/>
        </w:rPr>
        <w:t xml:space="preserve"> </w:t>
      </w:r>
      <w:r>
        <w:rPr>
          <w:color w:val="C00000"/>
        </w:rPr>
        <w:t xml:space="preserve">fin </w:t>
      </w:r>
      <w:r w:rsidR="00FD6662">
        <w:rPr>
          <w:color w:val="C00000"/>
        </w:rPr>
        <w:t>de la période de la requête</w:t>
      </w:r>
      <w:r w:rsidR="00FD6662" w:rsidRPr="008D1C43">
        <w:rPr>
          <w:color w:val="C00000"/>
        </w:rPr>
        <w:t> </w:t>
      </w:r>
      <w:r>
        <w:t xml:space="preserve">: </w:t>
      </w:r>
      <w:sdt>
        <w:sdtPr>
          <w:id w:val="356787940"/>
          <w:placeholder>
            <w:docPart w:val="8ACC062612D34A739F3561102D680B4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1238441270" w:edGrp="everyone"/>
          <w:r w:rsidR="00AA1A09">
            <w:t xml:space="preserve"> </w:t>
          </w:r>
          <w:r w:rsidRPr="002D513D">
            <w:rPr>
              <w:rStyle w:val="Textedelespacerserv"/>
            </w:rPr>
            <w:t>date</w:t>
          </w:r>
          <w:r w:rsidR="00AA1A09">
            <w:rPr>
              <w:rStyle w:val="Textedelespacerserv"/>
            </w:rPr>
            <w:t xml:space="preserve"> </w:t>
          </w:r>
          <w:permEnd w:id="1238441270"/>
        </w:sdtContent>
      </w:sdt>
    </w:p>
    <w:p w14:paraId="072CC8C1" w14:textId="716F1A33" w:rsidR="0038672E" w:rsidRPr="0038672E" w:rsidRDefault="007B3089" w:rsidP="0038672E">
      <w:pPr>
        <w:rPr>
          <w:color w:val="806000" w:themeColor="accent4" w:themeShade="80"/>
        </w:rPr>
      </w:pPr>
      <w:r>
        <w:rPr>
          <w:color w:val="806000" w:themeColor="accent4" w:themeShade="80"/>
        </w:rPr>
        <w:t>Vous souhaitez obtenir les données suivantes</w:t>
      </w:r>
      <w:r w:rsidR="0038672E" w:rsidRPr="0038672E">
        <w:rPr>
          <w:color w:val="806000" w:themeColor="accent4" w:themeShade="80"/>
        </w:rPr>
        <w:t> :</w:t>
      </w:r>
    </w:p>
    <w:p w14:paraId="5C1E4D0F" w14:textId="77777777" w:rsidR="0038672E" w:rsidRDefault="0038672E" w:rsidP="0038672E">
      <w:pPr>
        <w:spacing w:after="0" w:line="240" w:lineRule="auto"/>
        <w:sectPr w:rsidR="0038672E" w:rsidSect="0038672E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ermStart w:id="1582828890" w:edGrp="everyone"/>
    <w:p w14:paraId="24D65E33" w14:textId="18C29734" w:rsidR="005C46EA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12338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permEnd w:id="1582828890"/>
      <w:r w:rsidR="0038672E" w:rsidRPr="00DA3A4D">
        <w:rPr>
          <w:b/>
          <w:bCs/>
        </w:rPr>
        <w:t xml:space="preserve"> </w:t>
      </w:r>
      <w:r w:rsidR="005C46EA" w:rsidRPr="00DA3A4D">
        <w:rPr>
          <w:b/>
          <w:bCs/>
        </w:rPr>
        <w:t>Bilan global (</w:t>
      </w:r>
      <w:proofErr w:type="spellStart"/>
      <w:r w:rsidR="005C46EA" w:rsidRPr="00DA3A4D">
        <w:rPr>
          <w:b/>
          <w:bCs/>
        </w:rPr>
        <w:t>pdf</w:t>
      </w:r>
      <w:proofErr w:type="spellEnd"/>
      <w:r w:rsidR="005C46EA" w:rsidRPr="00DA3A4D">
        <w:rPr>
          <w:b/>
          <w:bCs/>
        </w:rPr>
        <w:t>)</w:t>
      </w:r>
    </w:p>
    <w:p w14:paraId="7C2F546B" w14:textId="77777777" w:rsidR="00DA3A4D" w:rsidRPr="00DA3A4D" w:rsidRDefault="00DA3A4D" w:rsidP="0038672E">
      <w:pPr>
        <w:spacing w:after="0" w:line="240" w:lineRule="auto"/>
        <w:rPr>
          <w:b/>
          <w:bCs/>
        </w:rPr>
      </w:pPr>
    </w:p>
    <w:permStart w:id="1998085322" w:edGrp="everyone"/>
    <w:p w14:paraId="53326F73" w14:textId="77A25914" w:rsidR="0038672E" w:rsidRDefault="008168F3" w:rsidP="005C46EA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-69245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6EA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38672E" w:rsidRPr="00DA3A4D">
        <w:rPr>
          <w:b/>
          <w:bCs/>
        </w:rPr>
        <w:t xml:space="preserve"> </w:t>
      </w:r>
      <w:permEnd w:id="1998085322"/>
      <w:r w:rsidR="005C46EA" w:rsidRPr="00DA3A4D">
        <w:rPr>
          <w:b/>
          <w:bCs/>
        </w:rPr>
        <w:t xml:space="preserve"> Bilan participants (</w:t>
      </w:r>
      <w:proofErr w:type="spellStart"/>
      <w:r w:rsidR="005C46EA" w:rsidRPr="00DA3A4D">
        <w:rPr>
          <w:b/>
          <w:bCs/>
        </w:rPr>
        <w:t>pdf</w:t>
      </w:r>
      <w:proofErr w:type="spellEnd"/>
      <w:r w:rsidR="005C46EA" w:rsidRPr="00DA3A4D">
        <w:rPr>
          <w:b/>
          <w:bCs/>
        </w:rPr>
        <w:t>)</w:t>
      </w:r>
    </w:p>
    <w:p w14:paraId="2A405A17" w14:textId="77777777" w:rsidR="00DA3A4D" w:rsidRPr="00DA3A4D" w:rsidRDefault="00DA3A4D" w:rsidP="005C46EA">
      <w:pPr>
        <w:spacing w:after="0" w:line="240" w:lineRule="auto"/>
        <w:rPr>
          <w:b/>
          <w:bCs/>
        </w:rPr>
      </w:pPr>
    </w:p>
    <w:permStart w:id="1704153706" w:edGrp="everyone"/>
    <w:p w14:paraId="7414B73B" w14:textId="1B4C270B" w:rsidR="005C46EA" w:rsidRPr="00DA3A4D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84829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6EA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5C46EA" w:rsidRPr="00DA3A4D">
        <w:rPr>
          <w:b/>
          <w:bCs/>
        </w:rPr>
        <w:t xml:space="preserve"> </w:t>
      </w:r>
      <w:permEnd w:id="1704153706"/>
      <w:r w:rsidR="005C46EA" w:rsidRPr="00DA3A4D">
        <w:rPr>
          <w:b/>
          <w:bCs/>
        </w:rPr>
        <w:t xml:space="preserve"> Détails (</w:t>
      </w:r>
      <w:proofErr w:type="spellStart"/>
      <w:r w:rsidR="005C46EA" w:rsidRPr="00DA3A4D">
        <w:rPr>
          <w:b/>
          <w:bCs/>
        </w:rPr>
        <w:t>pdf</w:t>
      </w:r>
      <w:proofErr w:type="spellEnd"/>
      <w:r w:rsidR="005C46EA" w:rsidRPr="00DA3A4D">
        <w:rPr>
          <w:b/>
          <w:bCs/>
        </w:rPr>
        <w:t>)</w:t>
      </w:r>
    </w:p>
    <w:permStart w:id="1866014213" w:edGrp="everyone"/>
    <w:p w14:paraId="4E17EBE9" w14:textId="22C326E5" w:rsidR="0038672E" w:rsidRDefault="008168F3" w:rsidP="005C46EA">
      <w:pPr>
        <w:spacing w:after="0" w:line="240" w:lineRule="auto"/>
        <w:ind w:firstLine="708"/>
      </w:pPr>
      <w:sdt>
        <w:sdtPr>
          <w:id w:val="-893036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6EA">
            <w:rPr>
              <w:rFonts w:ascii="MS Gothic" w:eastAsia="MS Gothic" w:hAnsi="MS Gothic" w:hint="eastAsia"/>
            </w:rPr>
            <w:t>☐</w:t>
          </w:r>
        </w:sdtContent>
      </w:sdt>
      <w:permEnd w:id="1866014213"/>
      <w:r w:rsidR="0038672E">
        <w:t xml:space="preserve"> </w:t>
      </w:r>
      <w:r w:rsidR="005C46EA">
        <w:t>Détail</w:t>
      </w:r>
      <w:r w:rsidR="00FB64CF">
        <w:t>s</w:t>
      </w:r>
      <w:r w:rsidR="005C46EA">
        <w:t xml:space="preserve"> par mois, fa</w:t>
      </w:r>
      <w:r w:rsidR="00FB64CF">
        <w:t>mille, filière (</w:t>
      </w:r>
      <w:proofErr w:type="spellStart"/>
      <w:r w:rsidR="00FB64CF">
        <w:t>xls</w:t>
      </w:r>
      <w:proofErr w:type="spellEnd"/>
      <w:r w:rsidR="00FB64CF">
        <w:t>)</w:t>
      </w:r>
    </w:p>
    <w:permStart w:id="557937622" w:edGrp="everyone"/>
    <w:p w14:paraId="06C233F9" w14:textId="75D3E4EE" w:rsidR="0038672E" w:rsidRDefault="008168F3" w:rsidP="005C46EA">
      <w:pPr>
        <w:spacing w:after="0" w:line="240" w:lineRule="auto"/>
        <w:ind w:firstLine="708"/>
      </w:pPr>
      <w:sdt>
        <w:sdtPr>
          <w:id w:val="-106617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CF">
            <w:rPr>
              <w:rFonts w:ascii="MS Gothic" w:eastAsia="MS Gothic" w:hAnsi="MS Gothic" w:hint="eastAsia"/>
            </w:rPr>
            <w:t>☐</w:t>
          </w:r>
        </w:sdtContent>
      </w:sdt>
      <w:permEnd w:id="557937622"/>
      <w:r w:rsidR="0038672E">
        <w:t xml:space="preserve"> </w:t>
      </w:r>
      <w:r w:rsidR="00FB64CF">
        <w:t>Détails par période totale, famille, filière (</w:t>
      </w:r>
      <w:proofErr w:type="spellStart"/>
      <w:r w:rsidR="00FB64CF">
        <w:t>xls</w:t>
      </w:r>
      <w:proofErr w:type="spellEnd"/>
      <w:r w:rsidR="00FB64CF">
        <w:t>)</w:t>
      </w:r>
    </w:p>
    <w:p w14:paraId="5D026722" w14:textId="77777777" w:rsidR="00DA3A4D" w:rsidRDefault="00DA3A4D" w:rsidP="005C46EA">
      <w:pPr>
        <w:spacing w:after="0" w:line="240" w:lineRule="auto"/>
        <w:ind w:firstLine="708"/>
      </w:pPr>
    </w:p>
    <w:permStart w:id="1832546547" w:edGrp="everyone"/>
    <w:p w14:paraId="63508144" w14:textId="3915ADA7" w:rsidR="0038672E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-948395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4CF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permEnd w:id="1832546547"/>
      <w:r w:rsidR="0038672E" w:rsidRPr="00DA3A4D">
        <w:rPr>
          <w:b/>
          <w:bCs/>
        </w:rPr>
        <w:t xml:space="preserve"> </w:t>
      </w:r>
      <w:r w:rsidR="00FB64CF" w:rsidRPr="00DA3A4D">
        <w:rPr>
          <w:b/>
          <w:bCs/>
        </w:rPr>
        <w:t>Suivi des médecins (</w:t>
      </w:r>
      <w:proofErr w:type="spellStart"/>
      <w:r w:rsidR="00FB64CF" w:rsidRPr="00DA3A4D">
        <w:rPr>
          <w:b/>
          <w:bCs/>
        </w:rPr>
        <w:t>pdf</w:t>
      </w:r>
      <w:proofErr w:type="spellEnd"/>
      <w:r w:rsidR="00FB64CF" w:rsidRPr="00DA3A4D">
        <w:rPr>
          <w:b/>
          <w:bCs/>
        </w:rPr>
        <w:t>)</w:t>
      </w:r>
    </w:p>
    <w:p w14:paraId="0FB3ADBF" w14:textId="77777777" w:rsidR="00DA3A4D" w:rsidRPr="00DA3A4D" w:rsidRDefault="00DA3A4D" w:rsidP="0038672E">
      <w:pPr>
        <w:spacing w:after="0" w:line="240" w:lineRule="auto"/>
        <w:rPr>
          <w:b/>
          <w:bCs/>
        </w:rPr>
      </w:pPr>
    </w:p>
    <w:permStart w:id="1462467887" w:edGrp="everyone"/>
    <w:p w14:paraId="227BF52E" w14:textId="24507625" w:rsidR="0038672E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-146025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295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permEnd w:id="1462467887"/>
      <w:r w:rsidR="0038672E" w:rsidRPr="00DA3A4D">
        <w:rPr>
          <w:b/>
          <w:bCs/>
        </w:rPr>
        <w:t xml:space="preserve"> </w:t>
      </w:r>
      <w:r w:rsidR="00FB64CF" w:rsidRPr="00DA3A4D">
        <w:rPr>
          <w:b/>
          <w:bCs/>
        </w:rPr>
        <w:t>Participations et cas déposés par participants (</w:t>
      </w:r>
      <w:proofErr w:type="spellStart"/>
      <w:r w:rsidR="00FB64CF" w:rsidRPr="00DA3A4D">
        <w:rPr>
          <w:b/>
          <w:bCs/>
        </w:rPr>
        <w:t>xls</w:t>
      </w:r>
      <w:proofErr w:type="spellEnd"/>
      <w:r w:rsidR="00FB64CF" w:rsidRPr="00DA3A4D">
        <w:rPr>
          <w:b/>
          <w:bCs/>
        </w:rPr>
        <w:t>)</w:t>
      </w:r>
    </w:p>
    <w:p w14:paraId="3DD130EC" w14:textId="77777777" w:rsidR="00DA3A4D" w:rsidRPr="00DA3A4D" w:rsidRDefault="00DA3A4D" w:rsidP="0038672E">
      <w:pPr>
        <w:spacing w:after="0" w:line="240" w:lineRule="auto"/>
        <w:rPr>
          <w:b/>
          <w:bCs/>
        </w:rPr>
      </w:pPr>
    </w:p>
    <w:permStart w:id="1935096905" w:edGrp="everyone"/>
    <w:p w14:paraId="0879B9A2" w14:textId="01CD95BC" w:rsidR="0038672E" w:rsidRPr="00DA3A4D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-12015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295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permEnd w:id="1935096905"/>
      <w:r w:rsidR="0038672E" w:rsidRPr="00DA3A4D">
        <w:rPr>
          <w:b/>
          <w:bCs/>
        </w:rPr>
        <w:t xml:space="preserve"> </w:t>
      </w:r>
      <w:r w:rsidR="00FB64CF" w:rsidRPr="00DA3A4D">
        <w:rPr>
          <w:b/>
          <w:bCs/>
        </w:rPr>
        <w:t>Liste d’émargement (</w:t>
      </w:r>
      <w:proofErr w:type="spellStart"/>
      <w:r w:rsidR="00FB64CF" w:rsidRPr="00DA3A4D">
        <w:rPr>
          <w:b/>
          <w:bCs/>
        </w:rPr>
        <w:t>pdf</w:t>
      </w:r>
      <w:proofErr w:type="spellEnd"/>
      <w:r w:rsidR="00FB64CF" w:rsidRPr="00DA3A4D">
        <w:rPr>
          <w:b/>
          <w:bCs/>
        </w:rPr>
        <w:t>)</w:t>
      </w:r>
    </w:p>
    <w:permStart w:id="1176571279" w:edGrp="everyone"/>
    <w:p w14:paraId="40D3401D" w14:textId="5929BC6E" w:rsidR="0038672E" w:rsidRDefault="008168F3" w:rsidP="00DA3A4D">
      <w:pPr>
        <w:spacing w:after="0" w:line="240" w:lineRule="auto"/>
        <w:ind w:firstLine="708"/>
      </w:pPr>
      <w:sdt>
        <w:sdtPr>
          <w:id w:val="-26797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295">
            <w:rPr>
              <w:rFonts w:ascii="MS Gothic" w:eastAsia="MS Gothic" w:hAnsi="MS Gothic" w:hint="eastAsia"/>
            </w:rPr>
            <w:t>☐</w:t>
          </w:r>
        </w:sdtContent>
      </w:sdt>
      <w:permEnd w:id="1176571279"/>
      <w:r w:rsidR="0038672E">
        <w:t xml:space="preserve"> </w:t>
      </w:r>
      <w:r w:rsidR="00FB64CF">
        <w:t>Participations et cas vus par participants (</w:t>
      </w:r>
      <w:proofErr w:type="spellStart"/>
      <w:r w:rsidR="00FB64CF">
        <w:t>xls</w:t>
      </w:r>
      <w:proofErr w:type="spellEnd"/>
      <w:r w:rsidR="00FB64CF">
        <w:t>)</w:t>
      </w:r>
    </w:p>
    <w:p w14:paraId="312E9F7A" w14:textId="77777777" w:rsidR="00DA3A4D" w:rsidRDefault="00DA3A4D" w:rsidP="00DA3A4D">
      <w:pPr>
        <w:spacing w:after="0" w:line="240" w:lineRule="auto"/>
        <w:ind w:firstLine="708"/>
      </w:pPr>
    </w:p>
    <w:permStart w:id="584723275" w:edGrp="everyone"/>
    <w:p w14:paraId="034F5E39" w14:textId="17FA402A" w:rsidR="0038672E" w:rsidRPr="00DA3A4D" w:rsidRDefault="008168F3" w:rsidP="0038672E">
      <w:pPr>
        <w:spacing w:after="0" w:line="240" w:lineRule="auto"/>
        <w:rPr>
          <w:b/>
          <w:bCs/>
        </w:rPr>
      </w:pPr>
      <w:sdt>
        <w:sdtPr>
          <w:rPr>
            <w:b/>
            <w:bCs/>
          </w:rPr>
          <w:id w:val="2468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295" w:rsidRPr="00DA3A4D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permEnd w:id="584723275"/>
      <w:r w:rsidR="0038672E" w:rsidRPr="00DA3A4D">
        <w:rPr>
          <w:b/>
          <w:bCs/>
        </w:rPr>
        <w:t xml:space="preserve"> </w:t>
      </w:r>
      <w:r w:rsidR="00DA3A4D" w:rsidRPr="00DA3A4D">
        <w:rPr>
          <w:b/>
          <w:bCs/>
        </w:rPr>
        <w:t>Suivi par établissements (</w:t>
      </w:r>
      <w:proofErr w:type="spellStart"/>
      <w:r w:rsidR="00DA3A4D" w:rsidRPr="00DA3A4D">
        <w:rPr>
          <w:b/>
          <w:bCs/>
        </w:rPr>
        <w:t>pdf</w:t>
      </w:r>
      <w:proofErr w:type="spellEnd"/>
      <w:r w:rsidR="00DA3A4D" w:rsidRPr="00DA3A4D">
        <w:rPr>
          <w:b/>
          <w:bCs/>
        </w:rPr>
        <w:t>)</w:t>
      </w:r>
    </w:p>
    <w:permStart w:id="95508442" w:edGrp="everyone"/>
    <w:p w14:paraId="16DE6157" w14:textId="3F24405C" w:rsidR="0038672E" w:rsidRDefault="008168F3" w:rsidP="00DA3A4D">
      <w:pPr>
        <w:spacing w:after="0" w:line="240" w:lineRule="auto"/>
        <w:ind w:firstLine="708"/>
      </w:pPr>
      <w:sdt>
        <w:sdtPr>
          <w:id w:val="-1920476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5295">
            <w:rPr>
              <w:rFonts w:ascii="MS Gothic" w:eastAsia="MS Gothic" w:hAnsi="MS Gothic" w:hint="eastAsia"/>
            </w:rPr>
            <w:t>☐</w:t>
          </w:r>
        </w:sdtContent>
      </w:sdt>
      <w:permEnd w:id="95508442"/>
      <w:r w:rsidR="0038672E">
        <w:t xml:space="preserve"> </w:t>
      </w:r>
      <w:r w:rsidR="00DA3A4D">
        <w:t>Analyse des cas par établissements (</w:t>
      </w:r>
      <w:proofErr w:type="spellStart"/>
      <w:r w:rsidR="00DA3A4D">
        <w:t>xls</w:t>
      </w:r>
      <w:proofErr w:type="spellEnd"/>
      <w:r w:rsidR="00DA3A4D">
        <w:t>)</w:t>
      </w:r>
    </w:p>
    <w:p w14:paraId="6C48F5A9" w14:textId="77777777" w:rsidR="0038672E" w:rsidRDefault="0038672E" w:rsidP="0038672E">
      <w:pPr>
        <w:sectPr w:rsidR="0038672E" w:rsidSect="00FB64C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A482728" w14:textId="77777777" w:rsidR="0038672E" w:rsidRDefault="0038672E" w:rsidP="006E52A0">
      <w:pPr>
        <w:rPr>
          <w:color w:val="1F3864" w:themeColor="accent1" w:themeShade="80"/>
        </w:rPr>
      </w:pPr>
    </w:p>
    <w:p w14:paraId="309F3225" w14:textId="77777777" w:rsidR="00FB64CF" w:rsidRDefault="00FB64CF" w:rsidP="006E52A0">
      <w:pPr>
        <w:rPr>
          <w:color w:val="1F3864" w:themeColor="accent1" w:themeShade="80"/>
        </w:rPr>
        <w:sectPr w:rsidR="00FB64CF" w:rsidSect="00FB64CF">
          <w:headerReference w:type="default" r:id="rId10"/>
          <w:footerReference w:type="default" r:id="rId11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1978403" w14:textId="04E8B693" w:rsidR="006027D1" w:rsidRDefault="00FD6662" w:rsidP="006E52A0">
      <w:r w:rsidRPr="008D1C43">
        <w:rPr>
          <w:color w:val="C00000"/>
        </w:rPr>
        <w:t xml:space="preserve">Date </w:t>
      </w:r>
      <w:r>
        <w:rPr>
          <w:color w:val="C00000"/>
        </w:rPr>
        <w:t>d’envoi à l’équipe filière</w:t>
      </w:r>
      <w:r w:rsidRPr="008D1C43">
        <w:rPr>
          <w:color w:val="C00000"/>
        </w:rPr>
        <w:t> </w:t>
      </w:r>
      <w:r>
        <w:t xml:space="preserve">: </w:t>
      </w:r>
      <w:sdt>
        <w:sdtPr>
          <w:id w:val="1491447431"/>
          <w:placeholder>
            <w:docPart w:val="94F0A3C78B494A90A1FD595A662C95C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permStart w:id="844175862" w:edGrp="everyone"/>
          <w:r w:rsidR="00AA1A09">
            <w:t xml:space="preserve"> </w:t>
          </w:r>
          <w:r w:rsidRPr="002D513D">
            <w:rPr>
              <w:rStyle w:val="Textedelespacerserv"/>
            </w:rPr>
            <w:t>date</w:t>
          </w:r>
          <w:r w:rsidR="00AA1A09">
            <w:rPr>
              <w:rStyle w:val="Textedelespacerserv"/>
            </w:rPr>
            <w:t xml:space="preserve"> </w:t>
          </w:r>
          <w:permEnd w:id="844175862"/>
        </w:sdtContent>
      </w:sdt>
      <w:r>
        <w:t xml:space="preserve"> </w:t>
      </w:r>
      <w:r>
        <w:tab/>
      </w:r>
      <w:r>
        <w:tab/>
      </w:r>
      <w:permStart w:id="1808205506" w:edGrp="everyone"/>
      <w:permEnd w:id="1808205506"/>
    </w:p>
    <w:p w14:paraId="1F7E6A3B" w14:textId="77777777" w:rsidR="006027D1" w:rsidRDefault="006027D1" w:rsidP="006E52A0"/>
    <w:p w14:paraId="5D866468" w14:textId="77777777" w:rsidR="0038672E" w:rsidRDefault="0038672E"/>
    <w:sectPr w:rsidR="0038672E" w:rsidSect="006027D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28731" w14:textId="77777777" w:rsidR="008168F3" w:rsidRDefault="008168F3" w:rsidP="002F3E98">
      <w:pPr>
        <w:spacing w:after="0" w:line="240" w:lineRule="auto"/>
      </w:pPr>
      <w:r>
        <w:separator/>
      </w:r>
    </w:p>
  </w:endnote>
  <w:endnote w:type="continuationSeparator" w:id="0">
    <w:p w14:paraId="2ED220A4" w14:textId="77777777" w:rsidR="008168F3" w:rsidRDefault="008168F3" w:rsidP="002F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STAR PRO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51226" w14:textId="4D275FDB" w:rsidR="0038672E" w:rsidRDefault="0038672E">
    <w:pPr>
      <w:pStyle w:val="Pieddepage"/>
    </w:pPr>
    <w:r w:rsidRPr="002F3E98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E859CA3" wp14:editId="66D7081B">
              <wp:simplePos x="0" y="0"/>
              <wp:positionH relativeFrom="column">
                <wp:posOffset>1695450</wp:posOffset>
              </wp:positionH>
              <wp:positionV relativeFrom="paragraph">
                <wp:posOffset>176530</wp:posOffset>
              </wp:positionV>
              <wp:extent cx="2624455" cy="233680"/>
              <wp:effectExtent l="0" t="0" r="0" b="0"/>
              <wp:wrapSquare wrapText="bothSides"/>
              <wp:docPr id="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455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C261A7" w14:textId="77777777" w:rsidR="0038672E" w:rsidRPr="000F25E6" w:rsidRDefault="0038672E" w:rsidP="002F3E98">
                          <w:pPr>
                            <w:spacing w:line="240" w:lineRule="auto"/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</w:pPr>
                          <w:r w:rsidRPr="000F25E6"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  <w:t>contact@brain-team.fr / www.brain-team.fr</w:t>
                          </w:r>
                        </w:p>
                        <w:p w14:paraId="35292633" w14:textId="77777777" w:rsidR="0038672E" w:rsidRDefault="0038672E" w:rsidP="002F3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859C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33.5pt;margin-top:13.9pt;width:206.65pt;height:18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" filled="f" stroked="f">
              <v:textbox>
                <w:txbxContent>
                  <w:p w14:paraId="4DC261A7" w14:textId="77777777" w:rsidR="0038672E" w:rsidRPr="000F25E6" w:rsidRDefault="0038672E" w:rsidP="002F3E98">
                    <w:pPr>
                      <w:spacing w:line="240" w:lineRule="auto"/>
                      <w:rPr>
                        <w:rFonts w:ascii="TSTAR PRO" w:hAnsi="TSTAR PRO"/>
                        <w:color w:val="958E8F"/>
                        <w:sz w:val="20"/>
                      </w:rPr>
                    </w:pPr>
                    <w:r w:rsidRPr="000F25E6">
                      <w:rPr>
                        <w:rFonts w:ascii="TSTAR PRO" w:hAnsi="TSTAR PRO"/>
                        <w:color w:val="958E8F"/>
                        <w:sz w:val="20"/>
                      </w:rPr>
                      <w:t>contact@brain-team.fr / www.brain-team.fr</w:t>
                    </w:r>
                  </w:p>
                  <w:p w14:paraId="35292633" w14:textId="77777777" w:rsidR="0038672E" w:rsidRDefault="0038672E" w:rsidP="002F3E98"/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6190F3D9" wp14:editId="7A953344">
          <wp:simplePos x="0" y="0"/>
          <wp:positionH relativeFrom="margin">
            <wp:posOffset>-882015</wp:posOffset>
          </wp:positionH>
          <wp:positionV relativeFrom="margin">
            <wp:posOffset>9114790</wp:posOffset>
          </wp:positionV>
          <wp:extent cx="1524000" cy="504825"/>
          <wp:effectExtent l="0" t="0" r="0" b="9525"/>
          <wp:wrapSquare wrapText="bothSides"/>
          <wp:docPr id="9" name="Image 9" descr="C:\Users\4113407\Desktop\brain-team-horizontal-definitif-vect-B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4113407\Desktop\brain-team-horizontal-definitif-vect-B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033A9" w14:textId="77777777" w:rsidR="002F3E98" w:rsidRDefault="004175B8">
    <w:pPr>
      <w:pStyle w:val="Pieddepage"/>
    </w:pPr>
    <w:r w:rsidRPr="002F3E98"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208913E" wp14:editId="2DB8D7F5">
              <wp:simplePos x="0" y="0"/>
              <wp:positionH relativeFrom="column">
                <wp:posOffset>1695450</wp:posOffset>
              </wp:positionH>
              <wp:positionV relativeFrom="paragraph">
                <wp:posOffset>176530</wp:posOffset>
              </wp:positionV>
              <wp:extent cx="2624455" cy="23368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4455" cy="233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987E46" w14:textId="77777777" w:rsidR="002F3E98" w:rsidRPr="000F25E6" w:rsidRDefault="002F3E98" w:rsidP="002F3E98">
                          <w:pPr>
                            <w:spacing w:line="240" w:lineRule="auto"/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</w:pPr>
                          <w:r w:rsidRPr="000F25E6">
                            <w:rPr>
                              <w:rFonts w:ascii="TSTAR PRO" w:hAnsi="TSTAR PRO"/>
                              <w:color w:val="958E8F"/>
                              <w:sz w:val="20"/>
                            </w:rPr>
                            <w:t>contact@brain-team.fr / www.brain-team.fr</w:t>
                          </w:r>
                        </w:p>
                        <w:p w14:paraId="0C30E620" w14:textId="77777777" w:rsidR="002F3E98" w:rsidRDefault="002F3E98" w:rsidP="002F3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08913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3.5pt;margin-top:13.9pt;width:206.65pt;height:18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" filled="f" stroked="f">
              <v:textbox>
                <w:txbxContent>
                  <w:p w14:paraId="03987E46" w14:textId="77777777" w:rsidR="002F3E98" w:rsidRPr="000F25E6" w:rsidRDefault="002F3E98" w:rsidP="002F3E98">
                    <w:pPr>
                      <w:spacing w:line="240" w:lineRule="auto"/>
                      <w:rPr>
                        <w:rFonts w:ascii="TSTAR PRO" w:hAnsi="TSTAR PRO"/>
                        <w:color w:val="958E8F"/>
                        <w:sz w:val="20"/>
                      </w:rPr>
                    </w:pPr>
                    <w:r w:rsidRPr="000F25E6">
                      <w:rPr>
                        <w:rFonts w:ascii="TSTAR PRO" w:hAnsi="TSTAR PRO"/>
                        <w:color w:val="958E8F"/>
                        <w:sz w:val="20"/>
                      </w:rPr>
                      <w:t>contact@brain-team.fr / www.brain-team.fr</w:t>
                    </w:r>
                  </w:p>
                  <w:p w14:paraId="0C30E620" w14:textId="77777777" w:rsidR="002F3E98" w:rsidRDefault="002F3E98" w:rsidP="002F3E98"/>
                </w:txbxContent>
              </v:textbox>
              <w10:wrap type="square"/>
            </v:shape>
          </w:pict>
        </mc:Fallback>
      </mc:AlternateContent>
    </w:r>
    <w:r w:rsidR="008524A2" w:rsidRPr="002F3E98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41A314" wp14:editId="1C19FE46">
              <wp:simplePos x="0" y="0"/>
              <wp:positionH relativeFrom="page">
                <wp:posOffset>7060565</wp:posOffset>
              </wp:positionH>
              <wp:positionV relativeFrom="page">
                <wp:posOffset>10246995</wp:posOffset>
              </wp:positionV>
              <wp:extent cx="238125" cy="313055"/>
              <wp:effectExtent l="0" t="0" r="9525" b="0"/>
              <wp:wrapNone/>
              <wp:docPr id="49" name="Zone de text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" cy="313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0B0985" w14:textId="77777777" w:rsidR="002F3E98" w:rsidRPr="001007AC" w:rsidRDefault="002F3E98" w:rsidP="002F3E98">
                          <w:pPr>
                            <w:spacing w:after="0"/>
                            <w:jc w:val="center"/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</w:pP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196B94">
                            <w:rPr>
                              <w:b/>
                              <w:noProof/>
                              <w:color w:val="CF1816"/>
                              <w:sz w:val="26"/>
                              <w:szCs w:val="26"/>
                            </w:rPr>
                            <w:t>1</w:t>
                          </w:r>
                          <w:r w:rsidRPr="001007AC">
                            <w:rPr>
                              <w:b/>
                              <w:color w:val="CF1816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 w14:anchorId="2741A314" id="Zone de texte 49" o:spid="_x0000_s1030" type="#_x0000_t202" style="position:absolute;margin-left:555.95pt;margin-top:806.85pt;width:18.75pt;height:24.65pt;z-index:251661312;visibility:visible;mso-wrap-style:square;mso-width-percent:0;mso-height-percent: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" filled="f" stroked="f" strokeweight=".5pt">
              <v:textbox style="mso-fit-shape-to-text:t" inset="0,,0">
                <w:txbxContent>
                  <w:p w14:paraId="500B0985" w14:textId="77777777" w:rsidR="002F3E98" w:rsidRPr="001007AC" w:rsidRDefault="002F3E98" w:rsidP="002F3E98">
                    <w:pPr>
                      <w:spacing w:after="0"/>
                      <w:jc w:val="center"/>
                      <w:rPr>
                        <w:b/>
                        <w:color w:val="CF1816"/>
                        <w:sz w:val="26"/>
                        <w:szCs w:val="26"/>
                      </w:rPr>
                    </w:pP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begin"/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instrText>PAGE  \* Arabic  \* MERGEFORMAT</w:instrText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separate"/>
                    </w:r>
                    <w:r w:rsidR="00196B94">
                      <w:rPr>
                        <w:b/>
                        <w:noProof/>
                        <w:color w:val="CF1816"/>
                        <w:sz w:val="26"/>
                        <w:szCs w:val="26"/>
                      </w:rPr>
                      <w:t>1</w:t>
                    </w:r>
                    <w:r w:rsidRPr="001007AC">
                      <w:rPr>
                        <w:b/>
                        <w:color w:val="CF1816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24A2"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2C3C8C43" wp14:editId="29DDAF19">
          <wp:simplePos x="0" y="0"/>
          <wp:positionH relativeFrom="margin">
            <wp:posOffset>-882015</wp:posOffset>
          </wp:positionH>
          <wp:positionV relativeFrom="margin">
            <wp:posOffset>9114790</wp:posOffset>
          </wp:positionV>
          <wp:extent cx="1524000" cy="504825"/>
          <wp:effectExtent l="0" t="0" r="0" b="9525"/>
          <wp:wrapSquare wrapText="bothSides"/>
          <wp:docPr id="2" name="Image 2" descr="C:\Users\4113407\Desktop\brain-team-horizontal-definitif-vect-B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4113407\Desktop\brain-team-horizontal-definitif-vect-B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039B6" w14:textId="77777777" w:rsidR="008168F3" w:rsidRDefault="008168F3" w:rsidP="002F3E98">
      <w:pPr>
        <w:spacing w:after="0" w:line="240" w:lineRule="auto"/>
      </w:pPr>
      <w:r>
        <w:separator/>
      </w:r>
    </w:p>
  </w:footnote>
  <w:footnote w:type="continuationSeparator" w:id="0">
    <w:p w14:paraId="4E77E0E9" w14:textId="77777777" w:rsidR="008168F3" w:rsidRDefault="008168F3" w:rsidP="002F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64AA3" w14:textId="77777777" w:rsidR="0038672E" w:rsidRPr="009341D9" w:rsidRDefault="0038672E" w:rsidP="009341D9">
    <w:pPr>
      <w:spacing w:after="200" w:line="276" w:lineRule="auto"/>
      <w:rPr>
        <w:rFonts w:ascii="Calibri" w:eastAsia="Calibri" w:hAnsi="Calibri" w:cs="Times New Roman"/>
        <w:color w:val="FFFFFF"/>
        <w:sz w:val="28"/>
      </w:rPr>
    </w:pPr>
    <w:r w:rsidRPr="007600B9">
      <w:rPr>
        <w:rFonts w:ascii="Calibri" w:eastAsia="Calibri" w:hAnsi="Calibri" w:cs="Times New Roman"/>
        <w:noProof/>
        <w:color w:val="FFFFFF"/>
        <w:sz w:val="28"/>
        <w:lang w:eastAsia="fr-FR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4659460" wp14:editId="67F9FFBD">
              <wp:simplePos x="0" y="0"/>
              <wp:positionH relativeFrom="column">
                <wp:posOffset>433705</wp:posOffset>
              </wp:positionH>
              <wp:positionV relativeFrom="paragraph">
                <wp:posOffset>-449580</wp:posOffset>
              </wp:positionV>
              <wp:extent cx="5857875" cy="641350"/>
              <wp:effectExtent l="0" t="0" r="0" b="635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7875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6EC01C" w14:textId="77777777" w:rsidR="00FB64CF" w:rsidRDefault="007B3089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Demandes de statistiques sur une famille de RCP BRAIN-TEAM </w:t>
                          </w:r>
                        </w:p>
                        <w:p w14:paraId="0E29C63A" w14:textId="4DCCCD6F" w:rsidR="0038672E" w:rsidRPr="003931DF" w:rsidRDefault="007B3089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proofErr w:type="gramStart"/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organisée</w:t>
                          </w:r>
                          <w:r w:rsidR="00FB64C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s</w:t>
                          </w:r>
                          <w:proofErr w:type="gramEnd"/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 sur l’application </w:t>
                          </w:r>
                          <w:proofErr w:type="spellStart"/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Rofim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5946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4.15pt;margin-top:-35.4pt;width:461.25pt;height:5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" filled="f" stroked="f">
              <v:textbox>
                <w:txbxContent>
                  <w:p w14:paraId="626EC01C" w14:textId="77777777" w:rsidR="00FB64CF" w:rsidRDefault="007B3089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Demandes de statistiques sur une famille de RCP BRAIN-TEAM </w:t>
                    </w:r>
                  </w:p>
                  <w:p w14:paraId="0E29C63A" w14:textId="4DCCCD6F" w:rsidR="0038672E" w:rsidRPr="003931DF" w:rsidRDefault="007B3089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proofErr w:type="gramStart"/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>organisée</w:t>
                    </w:r>
                    <w:r w:rsidR="00FB64CF">
                      <w:rPr>
                        <w:b/>
                        <w:bCs/>
                        <w:color w:val="FFFFFF" w:themeColor="background1"/>
                        <w:sz w:val="28"/>
                      </w:rPr>
                      <w:t>s</w:t>
                    </w:r>
                    <w:proofErr w:type="gramEnd"/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 sur l’application </w:t>
                    </w:r>
                    <w:proofErr w:type="spellStart"/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>Rofim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5072FC">
      <w:rPr>
        <w:noProof/>
        <w:lang w:eastAsia="fr-FR"/>
      </w:rPr>
      <w:drawing>
        <wp:anchor distT="0" distB="0" distL="114300" distR="114300" simplePos="0" relativeHeight="251673600" behindDoc="0" locked="0" layoutInCell="1" allowOverlap="1" wp14:anchorId="7CD4DFD5" wp14:editId="0D9BD6FB">
          <wp:simplePos x="0" y="0"/>
          <wp:positionH relativeFrom="margin">
            <wp:posOffset>-899795</wp:posOffset>
          </wp:positionH>
          <wp:positionV relativeFrom="margin">
            <wp:posOffset>-1006475</wp:posOffset>
          </wp:positionV>
          <wp:extent cx="1848485" cy="581025"/>
          <wp:effectExtent l="0" t="0" r="0" b="9525"/>
          <wp:wrapSquare wrapText="bothSides"/>
          <wp:docPr id="8" name="Image 8" descr="F:\l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48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2E93248A" wp14:editId="5DED954D">
              <wp:simplePos x="0" y="0"/>
              <wp:positionH relativeFrom="column">
                <wp:posOffset>-995045</wp:posOffset>
              </wp:positionH>
              <wp:positionV relativeFrom="paragraph">
                <wp:posOffset>-792480</wp:posOffset>
              </wp:positionV>
              <wp:extent cx="7677150" cy="9144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77150" cy="914400"/>
                      </a:xfrm>
                      <a:prstGeom prst="rect">
                        <a:avLst/>
                      </a:prstGeom>
                      <a:solidFill>
                        <a:srgbClr val="CF18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FC29D6D" id="Rectangle 5" o:spid="_x0000_s1026" style="position:absolute;margin-left:-78.35pt;margin-top:-62.4pt;width:604.5pt;height:1in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" fillcolor="#cf1816" stroked="f" strokeweight="1pt"/>
          </w:pict>
        </mc:Fallback>
      </mc:AlternateContent>
    </w:r>
  </w:p>
  <w:p w14:paraId="24CA0F81" w14:textId="77777777" w:rsidR="0038672E" w:rsidRDefault="0038672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CA10F" w14:textId="77777777" w:rsidR="009341D9" w:rsidRPr="009341D9" w:rsidRDefault="007600B9" w:rsidP="009341D9">
    <w:pPr>
      <w:spacing w:after="200" w:line="276" w:lineRule="auto"/>
      <w:rPr>
        <w:rFonts w:ascii="Calibri" w:eastAsia="Calibri" w:hAnsi="Calibri" w:cs="Times New Roman"/>
        <w:color w:val="FFFFFF"/>
        <w:sz w:val="28"/>
      </w:rPr>
    </w:pPr>
    <w:r w:rsidRPr="007600B9">
      <w:rPr>
        <w:rFonts w:ascii="Calibri" w:eastAsia="Calibri" w:hAnsi="Calibri" w:cs="Times New Roman"/>
        <w:noProof/>
        <w:color w:val="FFFFFF"/>
        <w:sz w:val="28"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DFA1E5E" wp14:editId="154CAAB5">
              <wp:simplePos x="0" y="0"/>
              <wp:positionH relativeFrom="column">
                <wp:posOffset>433705</wp:posOffset>
              </wp:positionH>
              <wp:positionV relativeFrom="paragraph">
                <wp:posOffset>-449580</wp:posOffset>
              </wp:positionV>
              <wp:extent cx="5857875" cy="641350"/>
              <wp:effectExtent l="0" t="0" r="0" b="6350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7875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4A2866" w14:textId="77777777" w:rsidR="003931DF" w:rsidRDefault="006E52A0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r w:rsidRPr="003931D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Partager une demande </w:t>
                          </w:r>
                          <w:r w:rsidR="003931DF"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formulée par un industriel ou CRO </w:t>
                          </w:r>
                        </w:p>
                        <w:p w14:paraId="389313DF" w14:textId="0A7FF3CF" w:rsidR="007600B9" w:rsidRPr="003931DF" w:rsidRDefault="003931DF" w:rsidP="003931DF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</w:pPr>
                          <w:proofErr w:type="gramStart"/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>pour</w:t>
                          </w:r>
                          <w:proofErr w:type="gramEnd"/>
                          <w:r>
                            <w:rPr>
                              <w:b/>
                              <w:bCs/>
                              <w:color w:val="FFFFFF" w:themeColor="background1"/>
                              <w:sz w:val="28"/>
                            </w:rPr>
                            <w:t xml:space="preserve"> un essai clinique auprès de mon réseau maladies rares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FA1E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4.15pt;margin-top:-35.4pt;width:461.25pt;height:5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" filled="f" stroked="f">
              <v:textbox>
                <w:txbxContent>
                  <w:p w14:paraId="634A2866" w14:textId="77777777" w:rsidR="003931DF" w:rsidRDefault="006E52A0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r w:rsidRPr="003931DF"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Partager une demande </w:t>
                    </w:r>
                    <w:r w:rsidR="003931DF"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formulée par un industriel ou CRO </w:t>
                    </w:r>
                  </w:p>
                  <w:p w14:paraId="389313DF" w14:textId="0A7FF3CF" w:rsidR="007600B9" w:rsidRPr="003931DF" w:rsidRDefault="003931DF" w:rsidP="003931DF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8"/>
                      </w:rPr>
                    </w:pPr>
                    <w:proofErr w:type="gramStart"/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>pour</w:t>
                    </w:r>
                    <w:proofErr w:type="gramEnd"/>
                    <w:r>
                      <w:rPr>
                        <w:b/>
                        <w:bCs/>
                        <w:color w:val="FFFFFF" w:themeColor="background1"/>
                        <w:sz w:val="28"/>
                      </w:rPr>
                      <w:t xml:space="preserve"> un essai clinique auprès de mon réseau maladies rares</w:t>
                    </w:r>
                  </w:p>
                </w:txbxContent>
              </v:textbox>
            </v:shape>
          </w:pict>
        </mc:Fallback>
      </mc:AlternateContent>
    </w:r>
    <w:r w:rsidRPr="005072FC">
      <w:rPr>
        <w:noProof/>
        <w:lang w:eastAsia="fr-FR"/>
      </w:rPr>
      <w:drawing>
        <wp:anchor distT="0" distB="0" distL="114300" distR="114300" simplePos="0" relativeHeight="251664384" behindDoc="0" locked="0" layoutInCell="1" allowOverlap="1" wp14:anchorId="1439FC66" wp14:editId="0F94986B">
          <wp:simplePos x="0" y="0"/>
          <wp:positionH relativeFrom="margin">
            <wp:posOffset>-899795</wp:posOffset>
          </wp:positionH>
          <wp:positionV relativeFrom="margin">
            <wp:posOffset>-1006475</wp:posOffset>
          </wp:positionV>
          <wp:extent cx="1848485" cy="581025"/>
          <wp:effectExtent l="0" t="0" r="0" b="9525"/>
          <wp:wrapSquare wrapText="bothSides"/>
          <wp:docPr id="1" name="Image 1" descr="F:\l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848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611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2A7FFA9" wp14:editId="1207D87B">
              <wp:simplePos x="0" y="0"/>
              <wp:positionH relativeFrom="column">
                <wp:posOffset>-995045</wp:posOffset>
              </wp:positionH>
              <wp:positionV relativeFrom="paragraph">
                <wp:posOffset>-792480</wp:posOffset>
              </wp:positionV>
              <wp:extent cx="7677150" cy="91440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77150" cy="914400"/>
                      </a:xfrm>
                      <a:prstGeom prst="rect">
                        <a:avLst/>
                      </a:prstGeom>
                      <a:solidFill>
                        <a:srgbClr val="CF181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352BF62" id="Rectangle 3" o:spid="_x0000_s1026" style="position:absolute;margin-left:-78.35pt;margin-top:-62.4pt;width:604.5pt;height:1in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" fillcolor="#cf1816" stroked="f" strokeweight="1pt"/>
          </w:pict>
        </mc:Fallback>
      </mc:AlternateContent>
    </w:r>
  </w:p>
  <w:p w14:paraId="05DB8D9A" w14:textId="77777777" w:rsidR="009341D9" w:rsidRDefault="009341D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C4ICNgUjL4Jv9jFmyGD7GjKTD7ikeqq/si3PCSjIYKAwzboTHgotFrtDGJobR8CM4/0CARuvDlMM1wMKgW25rQ==" w:salt="1U5K+zMYVapjIGj+MOwdR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0"/>
    <w:rsid w:val="000A5132"/>
    <w:rsid w:val="00195BE7"/>
    <w:rsid w:val="00196B94"/>
    <w:rsid w:val="001E02F9"/>
    <w:rsid w:val="002D69B1"/>
    <w:rsid w:val="002F3E98"/>
    <w:rsid w:val="003464C1"/>
    <w:rsid w:val="0038672E"/>
    <w:rsid w:val="003931DF"/>
    <w:rsid w:val="004175B8"/>
    <w:rsid w:val="004440EB"/>
    <w:rsid w:val="00444421"/>
    <w:rsid w:val="005072FC"/>
    <w:rsid w:val="005C46EA"/>
    <w:rsid w:val="006027D1"/>
    <w:rsid w:val="006209CA"/>
    <w:rsid w:val="006E52A0"/>
    <w:rsid w:val="007600B9"/>
    <w:rsid w:val="007B3089"/>
    <w:rsid w:val="007F7DB6"/>
    <w:rsid w:val="008156EB"/>
    <w:rsid w:val="008168F3"/>
    <w:rsid w:val="008524A2"/>
    <w:rsid w:val="008D1C43"/>
    <w:rsid w:val="009341D9"/>
    <w:rsid w:val="009C5873"/>
    <w:rsid w:val="00AA1A09"/>
    <w:rsid w:val="00B049C7"/>
    <w:rsid w:val="00BE6116"/>
    <w:rsid w:val="00D85295"/>
    <w:rsid w:val="00DA3A4D"/>
    <w:rsid w:val="00FB64CF"/>
    <w:rsid w:val="00FD6662"/>
    <w:rsid w:val="00FE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7824E"/>
  <w15:docId w15:val="{FE463515-B3D9-4E8C-AE9A-646D6682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F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3E98"/>
  </w:style>
  <w:style w:type="paragraph" w:styleId="Pieddepage">
    <w:name w:val="footer"/>
    <w:basedOn w:val="Normal"/>
    <w:link w:val="PieddepageCar"/>
    <w:uiPriority w:val="99"/>
    <w:unhideWhenUsed/>
    <w:rsid w:val="002F3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3E98"/>
  </w:style>
  <w:style w:type="paragraph" w:styleId="Textedebulles">
    <w:name w:val="Balloon Text"/>
    <w:basedOn w:val="Normal"/>
    <w:link w:val="TextedebullesCar"/>
    <w:uiPriority w:val="99"/>
    <w:semiHidden/>
    <w:unhideWhenUsed/>
    <w:rsid w:val="00934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1D9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6027D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2D69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69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rofim@brain-team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086802\Documents\Mod&#232;les%20Office%20personnalis&#233;s\entete-BRAIN-TEA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E18CD6A459446EAE719B956E0EB9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36CB86-1758-4CBE-B514-998CD7D82D71}"/>
      </w:docPartPr>
      <w:docPartBody>
        <w:p w:rsidR="00A12C32" w:rsidRDefault="00E9726E">
          <w:r>
            <w:t xml:space="preserve"> Entrez vos Nom Prénom </w:t>
          </w:r>
        </w:p>
      </w:docPartBody>
    </w:docPart>
    <w:docPart>
      <w:docPartPr>
        <w:name w:val="7BE88CED71774E9BBF26E7E73DEFAC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45CC1B-6EB3-481E-97F9-C90DAEA4C5DD}"/>
      </w:docPartPr>
      <w:docPartBody>
        <w:p w:rsidR="00E9726E" w:rsidRDefault="00E9726E" w:rsidP="00E9726E">
          <w:pPr>
            <w:pStyle w:val="7BE88CED71774E9BBF26E7E73DEFAC3D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  <w:docPart>
      <w:docPartPr>
        <w:name w:val="8ACC062612D34A739F3561102D680B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82BBCB-4398-4CD5-891E-AAD663C49ACC}"/>
      </w:docPartPr>
      <w:docPartBody>
        <w:p w:rsidR="00E9726E" w:rsidRDefault="00E9726E" w:rsidP="00E9726E">
          <w:pPr>
            <w:pStyle w:val="8ACC062612D34A739F3561102D680B4B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  <w:docPart>
      <w:docPartPr>
        <w:name w:val="6301EBC741CA40A18370C884499440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DE5FC8-3645-4185-B37A-0617E4292196}"/>
      </w:docPartPr>
      <w:docPartBody>
        <w:p w:rsidR="00E9726E" w:rsidRDefault="00E9726E" w:rsidP="008C3ABA">
          <w:pPr>
            <w:pStyle w:val="6301EBC741CA40A18370C88449944022"/>
          </w:pPr>
          <w:r>
            <w:t xml:space="preserve"> Entrez votre email </w:t>
          </w:r>
        </w:p>
      </w:docPartBody>
    </w:docPart>
    <w:docPart>
      <w:docPartPr>
        <w:name w:val="4EB70D9F1F2940DBA5E1A13EA2DE31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83165F-BDF4-43DA-8800-346E41D20D89}"/>
      </w:docPartPr>
      <w:docPartBody>
        <w:p w:rsidR="00E9726E" w:rsidRDefault="00E9726E" w:rsidP="008C3ABA">
          <w:pPr>
            <w:pStyle w:val="4EB70D9F1F2940DBA5E1A13EA2DE31D9"/>
          </w:pPr>
          <w:r>
            <w:t xml:space="preserve"> Intitulé EXACT de votre famille de RCP </w:t>
          </w:r>
        </w:p>
      </w:docPartBody>
    </w:docPart>
    <w:docPart>
      <w:docPartPr>
        <w:name w:val="94F0A3C78B494A90A1FD595A662C95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2B3954-7972-4F8B-9EF9-58449067D141}"/>
      </w:docPartPr>
      <w:docPartBody>
        <w:p w:rsidR="00E9726E" w:rsidRDefault="00E9726E" w:rsidP="00E9726E">
          <w:pPr>
            <w:pStyle w:val="94F0A3C78B494A90A1FD595A662C95CB1"/>
          </w:pPr>
          <w:r>
            <w:t xml:space="preserve"> </w:t>
          </w:r>
          <w:r w:rsidRPr="002D513D">
            <w:rPr>
              <w:rStyle w:val="Textedelespacerserv"/>
            </w:rPr>
            <w:t>date</w:t>
          </w:r>
          <w:r>
            <w:rPr>
              <w:rStyle w:val="Textedelespacerserv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STAR PRO">
    <w:altName w:val="Arial"/>
    <w:panose1 w:val="00000000000000000000"/>
    <w:charset w:val="00"/>
    <w:family w:val="modern"/>
    <w:notTrueType/>
    <w:pitch w:val="variable"/>
    <w:sig w:usb0="00000001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CF"/>
    <w:rsid w:val="001522F9"/>
    <w:rsid w:val="002D0EC0"/>
    <w:rsid w:val="008C3ABA"/>
    <w:rsid w:val="00A12C32"/>
    <w:rsid w:val="00B71DEE"/>
    <w:rsid w:val="00E9726E"/>
    <w:rsid w:val="00FE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9726E"/>
    <w:rPr>
      <w:color w:val="808080"/>
    </w:rPr>
  </w:style>
  <w:style w:type="paragraph" w:customStyle="1" w:styleId="7BE88CED71774E9BBF26E7E73DEFAC3D">
    <w:name w:val="7BE88CED71774E9BBF26E7E73DEFAC3D"/>
    <w:rsid w:val="00E9726E"/>
    <w:rPr>
      <w:rFonts w:eastAsiaTheme="minorHAnsi"/>
      <w:lang w:eastAsia="en-US"/>
    </w:rPr>
  </w:style>
  <w:style w:type="paragraph" w:customStyle="1" w:styleId="8ACC062612D34A739F3561102D680B4B">
    <w:name w:val="8ACC062612D34A739F3561102D680B4B"/>
    <w:rsid w:val="00E9726E"/>
    <w:rPr>
      <w:rFonts w:eastAsiaTheme="minorHAnsi"/>
      <w:lang w:eastAsia="en-US"/>
    </w:rPr>
  </w:style>
  <w:style w:type="paragraph" w:customStyle="1" w:styleId="94F0A3C78B494A90A1FD595A662C95CB1">
    <w:name w:val="94F0A3C78B494A90A1FD595A662C95CB1"/>
    <w:rsid w:val="00E9726E"/>
    <w:rPr>
      <w:rFonts w:eastAsiaTheme="minorHAnsi"/>
      <w:lang w:eastAsia="en-US"/>
    </w:rPr>
  </w:style>
  <w:style w:type="paragraph" w:customStyle="1" w:styleId="6301EBC741CA40A18370C88449944022">
    <w:name w:val="6301EBC741CA40A18370C88449944022"/>
    <w:rsid w:val="008C3ABA"/>
  </w:style>
  <w:style w:type="paragraph" w:customStyle="1" w:styleId="4EB70D9F1F2940DBA5E1A13EA2DE31D9">
    <w:name w:val="4EB70D9F1F2940DBA5E1A13EA2DE31D9"/>
    <w:rsid w:val="008C3ABA"/>
  </w:style>
  <w:style w:type="paragraph" w:customStyle="1" w:styleId="7BE88CED71774E9BBF26E7E73DEFAC3D2">
    <w:name w:val="7BE88CED71774E9BBF26E7E73DEFAC3D2"/>
    <w:rsid w:val="008C3ABA"/>
    <w:rPr>
      <w:rFonts w:eastAsiaTheme="minorHAnsi"/>
      <w:lang w:eastAsia="en-US"/>
    </w:rPr>
  </w:style>
  <w:style w:type="paragraph" w:customStyle="1" w:styleId="8ACC062612D34A739F3561102D680B4B2">
    <w:name w:val="8ACC062612D34A739F3561102D680B4B2"/>
    <w:rsid w:val="008C3ABA"/>
    <w:rPr>
      <w:rFonts w:eastAsiaTheme="minorHAnsi"/>
      <w:lang w:eastAsia="en-US"/>
    </w:rPr>
  </w:style>
  <w:style w:type="paragraph" w:customStyle="1" w:styleId="94F0A3C78B494A90A1FD595A662C95CB">
    <w:name w:val="94F0A3C78B494A90A1FD595A662C95CB"/>
    <w:rsid w:val="008C3A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2D275-4294-40DA-BD1F-BE62E8FD8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entete-BRAIN-TEAM.dotx</Template>
  <TotalTime>48</TotalTime>
  <Pages>1</Pages>
  <Words>226</Words>
  <Characters>1245</Characters>
  <Application>Microsoft Office Word</Application>
  <DocSecurity>8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BELLOIR Benedicte</dc:creator>
  <cp:keywords/>
  <dc:description/>
  <cp:lastModifiedBy>BELLOIR Benedicte</cp:lastModifiedBy>
  <cp:revision>6</cp:revision>
  <dcterms:created xsi:type="dcterms:W3CDTF">2026-09-28T13:43:00Z</dcterms:created>
  <dcterms:modified xsi:type="dcterms:W3CDTF">2026-09-29T07:58:00Z</dcterms:modified>
</cp:coreProperties>
</file>