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BED32" w14:textId="325483D9" w:rsidR="007B3089" w:rsidRDefault="007B3089" w:rsidP="005C4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Vous êtes administrateur ou coordonnateur de RCP. Vous pouvez demander les </w:t>
      </w:r>
      <w:r w:rsidR="002364D1">
        <w:t>données entrées dans les fiches patients</w:t>
      </w:r>
      <w:r>
        <w:t xml:space="preserve"> des sessions RCP pour votre famille.</w:t>
      </w:r>
      <w:r w:rsidR="005C46EA">
        <w:t xml:space="preserve"> </w:t>
      </w:r>
      <w:r>
        <w:t>Seuls les administrateurs et coordonnateurs de RCP pourront faire une demande pour leurs propres familles.</w:t>
      </w:r>
      <w:r w:rsidR="005C46EA">
        <w:t xml:space="preserve"> </w:t>
      </w:r>
      <w:r w:rsidR="002364D1">
        <w:t>Ils ne pourront pas diffuser ces informations car ce sont des données patients qui ne peuvent être partagées que sur des serveurs sécurisés pour les données de santé.</w:t>
      </w:r>
    </w:p>
    <w:p w14:paraId="089F242C" w14:textId="084CCA06" w:rsidR="001E02F9" w:rsidRDefault="007B3089" w:rsidP="005C4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Il ne pourra pas y avoir plus d’une demande par trimestre pour chaque famille car BRAIN-TEAM compte ~40 familles de RCP.</w:t>
      </w:r>
    </w:p>
    <w:p w14:paraId="04EEEF5F" w14:textId="406C7F91" w:rsidR="007B3089" w:rsidRDefault="007B3089" w:rsidP="005C4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Les demandes devront être envoyées à </w:t>
      </w:r>
      <w:hyperlink r:id="rId7" w:history="1">
        <w:r w:rsidRPr="00412075">
          <w:rPr>
            <w:rStyle w:val="Lienhypertexte"/>
          </w:rPr>
          <w:t>rofim@brain-team.fr</w:t>
        </w:r>
      </w:hyperlink>
      <w:r>
        <w:t xml:space="preserve"> </w:t>
      </w:r>
      <w:r w:rsidR="00DA3A4D">
        <w:t>avec le c</w:t>
      </w:r>
      <w:r w:rsidR="00DA3A4D" w:rsidRPr="002364D1">
        <w:rPr>
          <w:b/>
          <w:bCs/>
        </w:rPr>
        <w:t>o</w:t>
      </w:r>
      <w:r w:rsidR="00DA3A4D">
        <w:t>ordonnateur de la RCP en copie.</w:t>
      </w:r>
    </w:p>
    <w:p w14:paraId="356B4CCF" w14:textId="77777777" w:rsidR="004440EB" w:rsidRDefault="004440EB" w:rsidP="006E52A0"/>
    <w:p w14:paraId="203BE3EA" w14:textId="4097F869" w:rsidR="007B3089" w:rsidRDefault="007B3089" w:rsidP="004440EB">
      <w:r>
        <w:rPr>
          <w:color w:val="C00000"/>
        </w:rPr>
        <w:t>Votre prénom et nom</w:t>
      </w:r>
      <w:r w:rsidR="004440EB" w:rsidRPr="008D1C43">
        <w:rPr>
          <w:color w:val="C00000"/>
        </w:rPr>
        <w:t> </w:t>
      </w:r>
      <w:r w:rsidR="004440EB">
        <w:t>:</w:t>
      </w:r>
      <w:r w:rsidR="006027D1">
        <w:t xml:space="preserve"> </w:t>
      </w:r>
      <w:sdt>
        <w:sdtPr>
          <w:id w:val="-438380809"/>
          <w:placeholder>
            <w:docPart w:val="D5E18CD6A459446EAE719B956E0EB9C9"/>
          </w:placeholder>
          <w:showingPlcHdr/>
        </w:sdtPr>
        <w:sdtEndPr/>
        <w:sdtContent>
          <w:permStart w:id="2030727775" w:edGrp="everyone"/>
          <w:r w:rsidR="00192D1E">
            <w:t xml:space="preserve"> </w:t>
          </w:r>
          <w:r w:rsidR="006027D1">
            <w:t>Entrez vos Nom Prénom</w:t>
          </w:r>
          <w:r w:rsidR="00192D1E">
            <w:t xml:space="preserve"> </w:t>
          </w:r>
          <w:permEnd w:id="2030727775"/>
        </w:sdtContent>
      </w:sdt>
      <w:r w:rsidR="004440EB">
        <w:tab/>
      </w:r>
    </w:p>
    <w:p w14:paraId="4ED42650" w14:textId="2444AC69" w:rsidR="007B3089" w:rsidRDefault="007B3089" w:rsidP="004440EB">
      <w:r>
        <w:rPr>
          <w:color w:val="C00000"/>
        </w:rPr>
        <w:t>Votre adresse email</w:t>
      </w:r>
      <w:r w:rsidRPr="008D1C43">
        <w:rPr>
          <w:color w:val="C00000"/>
        </w:rPr>
        <w:t> </w:t>
      </w:r>
      <w:r>
        <w:t xml:space="preserve">: </w:t>
      </w:r>
      <w:sdt>
        <w:sdtPr>
          <w:id w:val="389151160"/>
          <w:placeholder>
            <w:docPart w:val="6301EBC741CA40A18370C88449944022"/>
          </w:placeholder>
          <w:showingPlcHdr/>
        </w:sdtPr>
        <w:sdtEndPr/>
        <w:sdtContent>
          <w:permStart w:id="92685339" w:edGrp="everyone"/>
          <w:r w:rsidR="00192D1E">
            <w:t xml:space="preserve"> </w:t>
          </w:r>
          <w:r w:rsidR="00FD6662">
            <w:t>Entrez votre email</w:t>
          </w:r>
          <w:r w:rsidR="00192D1E">
            <w:t xml:space="preserve"> </w:t>
          </w:r>
          <w:permEnd w:id="92685339"/>
        </w:sdtContent>
      </w:sdt>
      <w:r w:rsidR="00FD6662">
        <w:tab/>
      </w:r>
    </w:p>
    <w:p w14:paraId="06CA4365" w14:textId="77777777" w:rsidR="0038672E" w:rsidRDefault="0038672E" w:rsidP="004440EB">
      <w:pPr>
        <w:rPr>
          <w:color w:val="806000" w:themeColor="accent4" w:themeShade="80"/>
        </w:rPr>
      </w:pPr>
    </w:p>
    <w:p w14:paraId="0B2C756F" w14:textId="30A2E45D" w:rsidR="004440EB" w:rsidRDefault="007B3089" w:rsidP="004440EB">
      <w:r>
        <w:rPr>
          <w:color w:val="806000" w:themeColor="accent4" w:themeShade="80"/>
        </w:rPr>
        <w:t xml:space="preserve">Intitulé </w:t>
      </w:r>
      <w:r w:rsidRPr="005C46EA">
        <w:rPr>
          <w:b/>
          <w:bCs/>
          <w:color w:val="806000" w:themeColor="accent4" w:themeShade="80"/>
          <w:u w:val="single"/>
        </w:rPr>
        <w:t>exact</w:t>
      </w:r>
      <w:r>
        <w:rPr>
          <w:color w:val="806000" w:themeColor="accent4" w:themeShade="80"/>
        </w:rPr>
        <w:t xml:space="preserve"> de votre famille de RCP</w:t>
      </w:r>
      <w:r w:rsidR="0038672E">
        <w:t xml:space="preserve"> : </w:t>
      </w:r>
      <w:sdt>
        <w:sdtPr>
          <w:id w:val="1778829334"/>
          <w:placeholder>
            <w:docPart w:val="4EB70D9F1F2940DBA5E1A13EA2DE31D9"/>
          </w:placeholder>
          <w:showingPlcHdr/>
        </w:sdtPr>
        <w:sdtEndPr/>
        <w:sdtContent>
          <w:permStart w:id="255472232" w:edGrp="everyone"/>
          <w:r w:rsidR="00192D1E">
            <w:t xml:space="preserve"> </w:t>
          </w:r>
          <w:r w:rsidR="00FD6662">
            <w:t>Intitulé EXACT de votre famille de RCP</w:t>
          </w:r>
          <w:r w:rsidR="00192D1E">
            <w:t xml:space="preserve"> </w:t>
          </w:r>
          <w:permEnd w:id="255472232"/>
        </w:sdtContent>
      </w:sdt>
      <w:r w:rsidR="00FD6662">
        <w:tab/>
      </w:r>
    </w:p>
    <w:p w14:paraId="0B370D5D" w14:textId="5A086DF1" w:rsidR="005C46EA" w:rsidRDefault="005C46EA" w:rsidP="005C46EA">
      <w:r>
        <w:t xml:space="preserve">Pour cette famille de RCP, vous êtes :  </w:t>
      </w:r>
      <w:permStart w:id="204437598" w:edGrp="everyone"/>
      <w:sdt>
        <w:sdtPr>
          <w:id w:val="1563521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permEnd w:id="204437598"/>
      <w:r>
        <w:t xml:space="preserve"> Administrateur</w:t>
      </w:r>
      <w:r>
        <w:tab/>
        <w:t xml:space="preserve"> </w:t>
      </w:r>
      <w:permStart w:id="1847403074" w:edGrp="everyone"/>
      <w:sdt>
        <w:sdtPr>
          <w:id w:val="446592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permEnd w:id="1847403074"/>
      <w:r>
        <w:t xml:space="preserve"> Coordonnateur de RCP</w:t>
      </w:r>
    </w:p>
    <w:p w14:paraId="7B00FAED" w14:textId="77777777" w:rsidR="002364D1" w:rsidRDefault="002364D1" w:rsidP="005C46EA"/>
    <w:p w14:paraId="106EA97E" w14:textId="1F9A3C1E" w:rsidR="005C46EA" w:rsidRPr="002364D1" w:rsidRDefault="005C46EA" w:rsidP="005C46EA">
      <w:pPr>
        <w:rPr>
          <w:color w:val="806000" w:themeColor="accent4" w:themeShade="80"/>
        </w:rPr>
      </w:pPr>
      <w:r w:rsidRPr="002364D1">
        <w:rPr>
          <w:color w:val="806000" w:themeColor="accent4" w:themeShade="80"/>
        </w:rPr>
        <w:t>Détails de votre demande :</w:t>
      </w:r>
    </w:p>
    <w:p w14:paraId="51EC43A4" w14:textId="78347FBB" w:rsidR="00FD6662" w:rsidRDefault="007B3089" w:rsidP="007B3089">
      <w:r w:rsidRPr="008D1C43">
        <w:rPr>
          <w:color w:val="C00000"/>
        </w:rPr>
        <w:t>Date d</w:t>
      </w:r>
      <w:r>
        <w:rPr>
          <w:color w:val="C00000"/>
        </w:rPr>
        <w:t>e</w:t>
      </w:r>
      <w:r w:rsidRPr="008D1C43">
        <w:rPr>
          <w:color w:val="C00000"/>
        </w:rPr>
        <w:t xml:space="preserve"> </w:t>
      </w:r>
      <w:r>
        <w:rPr>
          <w:color w:val="C00000"/>
        </w:rPr>
        <w:t xml:space="preserve">début de </w:t>
      </w:r>
      <w:r w:rsidR="005C46EA">
        <w:rPr>
          <w:color w:val="C00000"/>
        </w:rPr>
        <w:t xml:space="preserve">la </w:t>
      </w:r>
      <w:r w:rsidR="00FD6662">
        <w:rPr>
          <w:color w:val="C00000"/>
        </w:rPr>
        <w:t>période de la requête</w:t>
      </w:r>
      <w:r w:rsidRPr="008D1C43">
        <w:rPr>
          <w:color w:val="C00000"/>
        </w:rPr>
        <w:t> </w:t>
      </w:r>
      <w:r>
        <w:t xml:space="preserve">: </w:t>
      </w:r>
      <w:sdt>
        <w:sdtPr>
          <w:id w:val="-1207722419"/>
          <w:placeholder>
            <w:docPart w:val="7BE88CED71774E9BBF26E7E73DEFAC3D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permStart w:id="914915047" w:edGrp="everyone"/>
          <w:r w:rsidR="00192D1E">
            <w:t xml:space="preserve"> </w:t>
          </w:r>
          <w:r w:rsidRPr="002D513D">
            <w:rPr>
              <w:rStyle w:val="Textedelespacerserv"/>
            </w:rPr>
            <w:t>date</w:t>
          </w:r>
          <w:r w:rsidR="00192D1E">
            <w:rPr>
              <w:rStyle w:val="Textedelespacerserv"/>
            </w:rPr>
            <w:t xml:space="preserve"> </w:t>
          </w:r>
          <w:permEnd w:id="914915047"/>
        </w:sdtContent>
      </w:sdt>
      <w:r>
        <w:t xml:space="preserve"> </w:t>
      </w:r>
      <w:r>
        <w:tab/>
      </w:r>
      <w:r>
        <w:tab/>
      </w:r>
    </w:p>
    <w:p w14:paraId="3E952E35" w14:textId="71DE0C38" w:rsidR="007B3089" w:rsidRDefault="007B3089" w:rsidP="007B3089">
      <w:r w:rsidRPr="008D1C43">
        <w:rPr>
          <w:color w:val="C00000"/>
        </w:rPr>
        <w:t>Date d</w:t>
      </w:r>
      <w:r>
        <w:rPr>
          <w:color w:val="C00000"/>
        </w:rPr>
        <w:t>e</w:t>
      </w:r>
      <w:r w:rsidRPr="008D1C43">
        <w:rPr>
          <w:color w:val="C00000"/>
        </w:rPr>
        <w:t xml:space="preserve"> </w:t>
      </w:r>
      <w:r>
        <w:rPr>
          <w:color w:val="C00000"/>
        </w:rPr>
        <w:t xml:space="preserve">fin </w:t>
      </w:r>
      <w:r w:rsidR="00FD6662">
        <w:rPr>
          <w:color w:val="C00000"/>
        </w:rPr>
        <w:t>de la période de la requête</w:t>
      </w:r>
      <w:r w:rsidR="00FD6662" w:rsidRPr="008D1C43">
        <w:rPr>
          <w:color w:val="C00000"/>
        </w:rPr>
        <w:t> </w:t>
      </w:r>
      <w:r>
        <w:t xml:space="preserve">: </w:t>
      </w:r>
      <w:sdt>
        <w:sdtPr>
          <w:id w:val="356787940"/>
          <w:placeholder>
            <w:docPart w:val="8ACC062612D34A739F3561102D680B4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permStart w:id="1238441270" w:edGrp="everyone"/>
          <w:r w:rsidR="00192D1E">
            <w:t xml:space="preserve"> </w:t>
          </w:r>
          <w:r w:rsidRPr="002D513D">
            <w:rPr>
              <w:rStyle w:val="Textedelespacerserv"/>
            </w:rPr>
            <w:t>date</w:t>
          </w:r>
          <w:r w:rsidR="00192D1E">
            <w:rPr>
              <w:rStyle w:val="Textedelespacerserv"/>
            </w:rPr>
            <w:t xml:space="preserve"> </w:t>
          </w:r>
          <w:permEnd w:id="1238441270"/>
        </w:sdtContent>
      </w:sdt>
    </w:p>
    <w:p w14:paraId="1C624581" w14:textId="77777777" w:rsidR="002364D1" w:rsidRDefault="002364D1" w:rsidP="0038672E">
      <w:pPr>
        <w:spacing w:after="0" w:line="240" w:lineRule="auto"/>
        <w:rPr>
          <w:color w:val="806000" w:themeColor="accent4" w:themeShade="80"/>
        </w:rPr>
      </w:pPr>
    </w:p>
    <w:p w14:paraId="0792F574" w14:textId="77777777" w:rsidR="002364D1" w:rsidRDefault="002364D1" w:rsidP="0038672E">
      <w:pPr>
        <w:spacing w:after="0" w:line="240" w:lineRule="auto"/>
        <w:rPr>
          <w:color w:val="806000" w:themeColor="accent4" w:themeShade="80"/>
        </w:rPr>
      </w:pPr>
    </w:p>
    <w:p w14:paraId="5C1E4D0F" w14:textId="01111659" w:rsidR="0038672E" w:rsidRDefault="002364D1" w:rsidP="0038672E">
      <w:pPr>
        <w:spacing w:after="0" w:line="240" w:lineRule="auto"/>
        <w:sectPr w:rsidR="0038672E" w:rsidSect="0038672E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color w:val="806000" w:themeColor="accent4" w:themeShade="80"/>
        </w:rPr>
        <w:t>Attention, la mise en page du tableau Excel recueillant les données patients sera minimale. Si votre famille comporte plusieurs questionnaires, toutes les questions seront regroupées en un seul fichier !</w:t>
      </w:r>
    </w:p>
    <w:p w14:paraId="3A482728" w14:textId="2BDF218F" w:rsidR="0038672E" w:rsidRDefault="0038672E" w:rsidP="006E52A0">
      <w:pPr>
        <w:rPr>
          <w:color w:val="1F3864" w:themeColor="accent1" w:themeShade="80"/>
        </w:rPr>
      </w:pPr>
    </w:p>
    <w:p w14:paraId="2A1735B1" w14:textId="5773951D" w:rsidR="002364D1" w:rsidRDefault="002364D1" w:rsidP="006E52A0">
      <w:pPr>
        <w:rPr>
          <w:color w:val="1F3864" w:themeColor="accent1" w:themeShade="80"/>
        </w:rPr>
      </w:pPr>
    </w:p>
    <w:p w14:paraId="082C5883" w14:textId="77777777" w:rsidR="002364D1" w:rsidRDefault="002364D1" w:rsidP="006E52A0">
      <w:pPr>
        <w:rPr>
          <w:color w:val="1F3864" w:themeColor="accent1" w:themeShade="80"/>
        </w:rPr>
      </w:pPr>
    </w:p>
    <w:p w14:paraId="1F7E6A3B" w14:textId="6962A7A3" w:rsidR="006027D1" w:rsidRDefault="00FD6662" w:rsidP="006E52A0">
      <w:r w:rsidRPr="008D1C43">
        <w:rPr>
          <w:color w:val="C00000"/>
        </w:rPr>
        <w:t xml:space="preserve">Date </w:t>
      </w:r>
      <w:r>
        <w:rPr>
          <w:color w:val="C00000"/>
        </w:rPr>
        <w:t>d’envoi à l’équipe filière</w:t>
      </w:r>
      <w:r w:rsidRPr="008D1C43">
        <w:rPr>
          <w:color w:val="C00000"/>
        </w:rPr>
        <w:t> </w:t>
      </w:r>
      <w:r>
        <w:t xml:space="preserve">: </w:t>
      </w:r>
      <w:sdt>
        <w:sdtPr>
          <w:id w:val="1415428589"/>
          <w:placeholder>
            <w:docPart w:val="65300798317E4485BCE0A57A706B3DE4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permStart w:id="325347798" w:edGrp="everyone"/>
          <w:r w:rsidR="00192D1E">
            <w:t xml:space="preserve"> </w:t>
          </w:r>
          <w:r w:rsidR="001F6DFB" w:rsidRPr="002D513D">
            <w:rPr>
              <w:rStyle w:val="Textedelespacerserv"/>
            </w:rPr>
            <w:t>date</w:t>
          </w:r>
          <w:r w:rsidR="00192D1E">
            <w:rPr>
              <w:rStyle w:val="Textedelespacerserv"/>
            </w:rPr>
            <w:t xml:space="preserve"> </w:t>
          </w:r>
          <w:permEnd w:id="325347798"/>
        </w:sdtContent>
      </w:sdt>
      <w:r w:rsidR="001F6DFB">
        <w:t xml:space="preserve"> </w:t>
      </w:r>
      <w:r w:rsidR="001F6DFB">
        <w:tab/>
      </w:r>
    </w:p>
    <w:p w14:paraId="5D866468" w14:textId="77777777" w:rsidR="0038672E" w:rsidRDefault="0038672E"/>
    <w:sectPr w:rsidR="0038672E" w:rsidSect="006027D1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76031" w14:textId="77777777" w:rsidR="00245D55" w:rsidRDefault="00245D55" w:rsidP="002F3E98">
      <w:pPr>
        <w:spacing w:after="0" w:line="240" w:lineRule="auto"/>
      </w:pPr>
      <w:r>
        <w:separator/>
      </w:r>
    </w:p>
  </w:endnote>
  <w:endnote w:type="continuationSeparator" w:id="0">
    <w:p w14:paraId="336BC82A" w14:textId="77777777" w:rsidR="00245D55" w:rsidRDefault="00245D55" w:rsidP="002F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STAR PRO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51226" w14:textId="4D275FDB" w:rsidR="0038672E" w:rsidRDefault="0038672E">
    <w:pPr>
      <w:pStyle w:val="Pieddepage"/>
    </w:pPr>
    <w:r w:rsidRPr="002F3E98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7E859CA3" wp14:editId="66D7081B">
              <wp:simplePos x="0" y="0"/>
              <wp:positionH relativeFrom="column">
                <wp:posOffset>1695450</wp:posOffset>
              </wp:positionH>
              <wp:positionV relativeFrom="paragraph">
                <wp:posOffset>176530</wp:posOffset>
              </wp:positionV>
              <wp:extent cx="2624455" cy="233680"/>
              <wp:effectExtent l="0" t="0" r="0" b="0"/>
              <wp:wrapSquare wrapText="bothSides"/>
              <wp:docPr id="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4455" cy="233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C261A7" w14:textId="3965AAF6" w:rsidR="0038672E" w:rsidRPr="000F25E6" w:rsidRDefault="001F6DFB" w:rsidP="002F3E98">
                          <w:pPr>
                            <w:spacing w:line="240" w:lineRule="auto"/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</w:pPr>
                          <w:r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  <w:t>rofim</w:t>
                          </w:r>
                          <w:r w:rsidR="0038672E" w:rsidRPr="000F25E6"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  <w:t>@brain-team.fr / www.brain-team.fr</w:t>
                          </w:r>
                        </w:p>
                        <w:p w14:paraId="35292633" w14:textId="77777777" w:rsidR="0038672E" w:rsidRDefault="0038672E" w:rsidP="002F3E9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859CA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3.5pt;margin-top:13.9pt;width:206.65pt;height:18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" filled="f" stroked="f">
              <v:textbox>
                <w:txbxContent>
                  <w:p w14:paraId="4DC261A7" w14:textId="3965AAF6" w:rsidR="0038672E" w:rsidRPr="000F25E6" w:rsidRDefault="001F6DFB" w:rsidP="002F3E98">
                    <w:pPr>
                      <w:spacing w:line="240" w:lineRule="auto"/>
                      <w:rPr>
                        <w:rFonts w:ascii="TSTAR PRO" w:hAnsi="TSTAR PRO"/>
                        <w:color w:val="958E8F"/>
                        <w:sz w:val="20"/>
                      </w:rPr>
                    </w:pPr>
                    <w:r>
                      <w:rPr>
                        <w:rFonts w:ascii="TSTAR PRO" w:hAnsi="TSTAR PRO"/>
                        <w:color w:val="958E8F"/>
                        <w:sz w:val="20"/>
                      </w:rPr>
                      <w:t>rofim</w:t>
                    </w:r>
                    <w:r w:rsidR="0038672E" w:rsidRPr="000F25E6">
                      <w:rPr>
                        <w:rFonts w:ascii="TSTAR PRO" w:hAnsi="TSTAR PRO"/>
                        <w:color w:val="958E8F"/>
                        <w:sz w:val="20"/>
                      </w:rPr>
                      <w:t>@brain-team.fr / www.brain-team.fr</w:t>
                    </w:r>
                  </w:p>
                  <w:p w14:paraId="35292633" w14:textId="77777777" w:rsidR="0038672E" w:rsidRDefault="0038672E" w:rsidP="002F3E98"/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74624" behindDoc="0" locked="0" layoutInCell="1" allowOverlap="1" wp14:anchorId="6190F3D9" wp14:editId="7A953344">
          <wp:simplePos x="0" y="0"/>
          <wp:positionH relativeFrom="margin">
            <wp:posOffset>-882015</wp:posOffset>
          </wp:positionH>
          <wp:positionV relativeFrom="margin">
            <wp:posOffset>9114790</wp:posOffset>
          </wp:positionV>
          <wp:extent cx="1524000" cy="504825"/>
          <wp:effectExtent l="0" t="0" r="0" b="9525"/>
          <wp:wrapSquare wrapText="bothSides"/>
          <wp:docPr id="10" name="Image 10" descr="C:\Users\4113407\Desktop\brain-team-horizontal-definitif-vect-B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4113407\Desktop\brain-team-horizontal-definitif-vect-B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033A9" w14:textId="77777777" w:rsidR="002F3E98" w:rsidRDefault="004175B8">
    <w:pPr>
      <w:pStyle w:val="Pieddepage"/>
    </w:pPr>
    <w:r w:rsidRPr="002F3E98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208913E" wp14:editId="2DB8D7F5">
              <wp:simplePos x="0" y="0"/>
              <wp:positionH relativeFrom="column">
                <wp:posOffset>1695450</wp:posOffset>
              </wp:positionH>
              <wp:positionV relativeFrom="paragraph">
                <wp:posOffset>176530</wp:posOffset>
              </wp:positionV>
              <wp:extent cx="2624455" cy="23368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4455" cy="233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987E46" w14:textId="77777777" w:rsidR="002F3E98" w:rsidRPr="000F25E6" w:rsidRDefault="002F3E98" w:rsidP="002F3E98">
                          <w:pPr>
                            <w:spacing w:line="240" w:lineRule="auto"/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</w:pPr>
                          <w:r w:rsidRPr="000F25E6"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  <w:t>contact@brain-team.fr / www.brain-team.fr</w:t>
                          </w:r>
                        </w:p>
                        <w:p w14:paraId="0C30E620" w14:textId="77777777" w:rsidR="002F3E98" w:rsidRDefault="002F3E98" w:rsidP="002F3E9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08913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33.5pt;margin-top:13.9pt;width:206.65pt;height:18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" filled="f" stroked="f">
              <v:textbox>
                <w:txbxContent>
                  <w:p w14:paraId="03987E46" w14:textId="77777777" w:rsidR="002F3E98" w:rsidRPr="000F25E6" w:rsidRDefault="002F3E98" w:rsidP="002F3E98">
                    <w:pPr>
                      <w:spacing w:line="240" w:lineRule="auto"/>
                      <w:rPr>
                        <w:rFonts w:ascii="TSTAR PRO" w:hAnsi="TSTAR PRO"/>
                        <w:color w:val="958E8F"/>
                        <w:sz w:val="20"/>
                      </w:rPr>
                    </w:pPr>
                    <w:r w:rsidRPr="000F25E6">
                      <w:rPr>
                        <w:rFonts w:ascii="TSTAR PRO" w:hAnsi="TSTAR PRO"/>
                        <w:color w:val="958E8F"/>
                        <w:sz w:val="20"/>
                      </w:rPr>
                      <w:t>contact@brain-team.fr / www.brain-team.fr</w:t>
                    </w:r>
                  </w:p>
                  <w:p w14:paraId="0C30E620" w14:textId="77777777" w:rsidR="002F3E98" w:rsidRDefault="002F3E98" w:rsidP="002F3E98"/>
                </w:txbxContent>
              </v:textbox>
              <w10:wrap type="square"/>
            </v:shape>
          </w:pict>
        </mc:Fallback>
      </mc:AlternateContent>
    </w:r>
    <w:r w:rsidR="008524A2" w:rsidRPr="002F3E98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41A314" wp14:editId="1C19FE46">
              <wp:simplePos x="0" y="0"/>
              <wp:positionH relativeFrom="page">
                <wp:posOffset>7060565</wp:posOffset>
              </wp:positionH>
              <wp:positionV relativeFrom="page">
                <wp:posOffset>10246995</wp:posOffset>
              </wp:positionV>
              <wp:extent cx="238125" cy="313055"/>
              <wp:effectExtent l="0" t="0" r="9525" b="0"/>
              <wp:wrapNone/>
              <wp:docPr id="49" name="Zone de text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" cy="313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0B0985" w14:textId="77777777" w:rsidR="002F3E98" w:rsidRPr="001007AC" w:rsidRDefault="002F3E98" w:rsidP="002F3E98">
                          <w:pPr>
                            <w:spacing w:after="0"/>
                            <w:jc w:val="center"/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</w:pPr>
                          <w:r w:rsidRPr="001007AC"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1007AC"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1007AC"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196B94">
                            <w:rPr>
                              <w:b/>
                              <w:noProof/>
                              <w:color w:val="CF1816"/>
                              <w:sz w:val="26"/>
                              <w:szCs w:val="26"/>
                            </w:rPr>
                            <w:t>1</w:t>
                          </w:r>
                          <w:r w:rsidRPr="001007AC"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 w14:anchorId="2741A314" id="Zone de texte 49" o:spid="_x0000_s1030" type="#_x0000_t202" style="position:absolute;margin-left:555.95pt;margin-top:806.85pt;width:18.75pt;height:24.65pt;z-index:251661312;visibility:visible;mso-wrap-style:square;mso-width-percent:0;mso-height-percent: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" filled="f" stroked="f" strokeweight=".5pt">
              <v:textbox style="mso-fit-shape-to-text:t" inset="0,,0">
                <w:txbxContent>
                  <w:p w14:paraId="500B0985" w14:textId="77777777" w:rsidR="002F3E98" w:rsidRPr="001007AC" w:rsidRDefault="002F3E98" w:rsidP="002F3E98">
                    <w:pPr>
                      <w:spacing w:after="0"/>
                      <w:jc w:val="center"/>
                      <w:rPr>
                        <w:b/>
                        <w:color w:val="CF1816"/>
                        <w:sz w:val="26"/>
                        <w:szCs w:val="26"/>
                      </w:rPr>
                    </w:pPr>
                    <w:r w:rsidRPr="001007AC">
                      <w:rPr>
                        <w:b/>
                        <w:color w:val="CF1816"/>
                        <w:sz w:val="26"/>
                        <w:szCs w:val="26"/>
                      </w:rPr>
                      <w:fldChar w:fldCharType="begin"/>
                    </w:r>
                    <w:r w:rsidRPr="001007AC">
                      <w:rPr>
                        <w:b/>
                        <w:color w:val="CF1816"/>
                        <w:sz w:val="26"/>
                        <w:szCs w:val="26"/>
                      </w:rPr>
                      <w:instrText>PAGE  \* Arabic  \* MERGEFORMAT</w:instrText>
                    </w:r>
                    <w:r w:rsidRPr="001007AC">
                      <w:rPr>
                        <w:b/>
                        <w:color w:val="CF1816"/>
                        <w:sz w:val="26"/>
                        <w:szCs w:val="26"/>
                      </w:rPr>
                      <w:fldChar w:fldCharType="separate"/>
                    </w:r>
                    <w:r w:rsidR="00196B94">
                      <w:rPr>
                        <w:b/>
                        <w:noProof/>
                        <w:color w:val="CF1816"/>
                        <w:sz w:val="26"/>
                        <w:szCs w:val="26"/>
                      </w:rPr>
                      <w:t>1</w:t>
                    </w:r>
                    <w:r w:rsidRPr="001007AC">
                      <w:rPr>
                        <w:b/>
                        <w:color w:val="CF1816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24A2"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2C3C8C43" wp14:editId="29DDAF19">
          <wp:simplePos x="0" y="0"/>
          <wp:positionH relativeFrom="margin">
            <wp:posOffset>-882015</wp:posOffset>
          </wp:positionH>
          <wp:positionV relativeFrom="margin">
            <wp:posOffset>9114790</wp:posOffset>
          </wp:positionV>
          <wp:extent cx="1524000" cy="504825"/>
          <wp:effectExtent l="0" t="0" r="0" b="9525"/>
          <wp:wrapSquare wrapText="bothSides"/>
          <wp:docPr id="12" name="Image 12" descr="C:\Users\4113407\Desktop\brain-team-horizontal-definitif-vect-B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4113407\Desktop\brain-team-horizontal-definitif-vect-B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ADDDC" w14:textId="77777777" w:rsidR="00245D55" w:rsidRDefault="00245D55" w:rsidP="002F3E98">
      <w:pPr>
        <w:spacing w:after="0" w:line="240" w:lineRule="auto"/>
      </w:pPr>
      <w:r>
        <w:separator/>
      </w:r>
    </w:p>
  </w:footnote>
  <w:footnote w:type="continuationSeparator" w:id="0">
    <w:p w14:paraId="1CCA4DE6" w14:textId="77777777" w:rsidR="00245D55" w:rsidRDefault="00245D55" w:rsidP="002F3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64AA3" w14:textId="77777777" w:rsidR="0038672E" w:rsidRPr="009341D9" w:rsidRDefault="0038672E" w:rsidP="009341D9">
    <w:pPr>
      <w:spacing w:after="200" w:line="276" w:lineRule="auto"/>
      <w:rPr>
        <w:rFonts w:ascii="Calibri" w:eastAsia="Calibri" w:hAnsi="Calibri" w:cs="Times New Roman"/>
        <w:color w:val="FFFFFF"/>
        <w:sz w:val="28"/>
      </w:rPr>
    </w:pPr>
    <w:r w:rsidRPr="007600B9">
      <w:rPr>
        <w:rFonts w:ascii="Calibri" w:eastAsia="Calibri" w:hAnsi="Calibri" w:cs="Times New Roman"/>
        <w:noProof/>
        <w:color w:val="FFFFFF"/>
        <w:sz w:val="28"/>
        <w:lang w:eastAsia="fr-FR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4659460" wp14:editId="67F9FFBD">
              <wp:simplePos x="0" y="0"/>
              <wp:positionH relativeFrom="column">
                <wp:posOffset>433705</wp:posOffset>
              </wp:positionH>
              <wp:positionV relativeFrom="paragraph">
                <wp:posOffset>-449580</wp:posOffset>
              </wp:positionV>
              <wp:extent cx="5857875" cy="641350"/>
              <wp:effectExtent l="0" t="0" r="0" b="635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57875" cy="641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508D04" w14:textId="77777777" w:rsidR="002364D1" w:rsidRDefault="007B3089" w:rsidP="003931D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Demandes de </w:t>
                          </w:r>
                          <w:r w:rsidR="002364D1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>données de fiches patients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 sur une famille </w:t>
                          </w:r>
                        </w:p>
                        <w:p w14:paraId="0E29C63A" w14:textId="773EA326" w:rsidR="0038672E" w:rsidRPr="003931DF" w:rsidRDefault="007B3089" w:rsidP="003931D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>de RCP BRAIN-TEAM organisée</w:t>
                          </w:r>
                          <w:r w:rsidR="00FB64CF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>s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 sur l’application Rofim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5946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4.15pt;margin-top:-35.4pt;width:461.25pt;height:5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" filled="f" stroked="f">
              <v:textbox>
                <w:txbxContent>
                  <w:p w14:paraId="52508D04" w14:textId="77777777" w:rsidR="002364D1" w:rsidRDefault="007B3089" w:rsidP="003931DF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Demandes de </w:t>
                    </w:r>
                    <w:r w:rsidR="002364D1">
                      <w:rPr>
                        <w:b/>
                        <w:bCs/>
                        <w:color w:val="FFFFFF" w:themeColor="background1"/>
                        <w:sz w:val="28"/>
                      </w:rPr>
                      <w:t>données de fiches patients</w:t>
                    </w:r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 sur une famille </w:t>
                    </w:r>
                  </w:p>
                  <w:p w14:paraId="0E29C63A" w14:textId="773EA326" w:rsidR="0038672E" w:rsidRPr="003931DF" w:rsidRDefault="007B3089" w:rsidP="003931DF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>de RCP BRAIN-TEAM organisée</w:t>
                    </w:r>
                    <w:r w:rsidR="00FB64CF">
                      <w:rPr>
                        <w:b/>
                        <w:bCs/>
                        <w:color w:val="FFFFFF" w:themeColor="background1"/>
                        <w:sz w:val="28"/>
                      </w:rPr>
                      <w:t>s</w:t>
                    </w:r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 sur l’application Rofim</w:t>
                    </w:r>
                  </w:p>
                </w:txbxContent>
              </v:textbox>
            </v:shape>
          </w:pict>
        </mc:Fallback>
      </mc:AlternateContent>
    </w:r>
    <w:r w:rsidRPr="005072FC">
      <w:rPr>
        <w:noProof/>
        <w:lang w:eastAsia="fr-FR"/>
      </w:rPr>
      <w:drawing>
        <wp:anchor distT="0" distB="0" distL="114300" distR="114300" simplePos="0" relativeHeight="251673600" behindDoc="0" locked="0" layoutInCell="1" allowOverlap="1" wp14:anchorId="7CD4DFD5" wp14:editId="0D9BD6FB">
          <wp:simplePos x="0" y="0"/>
          <wp:positionH relativeFrom="margin">
            <wp:posOffset>-899795</wp:posOffset>
          </wp:positionH>
          <wp:positionV relativeFrom="margin">
            <wp:posOffset>-1006475</wp:posOffset>
          </wp:positionV>
          <wp:extent cx="1848485" cy="581025"/>
          <wp:effectExtent l="0" t="0" r="0" b="9525"/>
          <wp:wrapSquare wrapText="bothSides"/>
          <wp:docPr id="7" name="Image 7" descr="F:\l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l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48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2E93248A" wp14:editId="5DED954D">
              <wp:simplePos x="0" y="0"/>
              <wp:positionH relativeFrom="column">
                <wp:posOffset>-995045</wp:posOffset>
              </wp:positionH>
              <wp:positionV relativeFrom="paragraph">
                <wp:posOffset>-792480</wp:posOffset>
              </wp:positionV>
              <wp:extent cx="7677150" cy="9144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77150" cy="914400"/>
                      </a:xfrm>
                      <a:prstGeom prst="rect">
                        <a:avLst/>
                      </a:prstGeom>
                      <a:solidFill>
                        <a:srgbClr val="CF181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FC29D6D" id="Rectangle 5" o:spid="_x0000_s1026" style="position:absolute;margin-left:-78.35pt;margin-top:-62.4pt;width:604.5pt;height:1in;z-index:-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" fillcolor="#cf1816" stroked="f" strokeweight="1pt"/>
          </w:pict>
        </mc:Fallback>
      </mc:AlternateContent>
    </w:r>
  </w:p>
  <w:p w14:paraId="24CA0F81" w14:textId="77777777" w:rsidR="0038672E" w:rsidRDefault="0038672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CA10F" w14:textId="77777777" w:rsidR="009341D9" w:rsidRPr="009341D9" w:rsidRDefault="007600B9" w:rsidP="009341D9">
    <w:pPr>
      <w:spacing w:after="200" w:line="276" w:lineRule="auto"/>
      <w:rPr>
        <w:rFonts w:ascii="Calibri" w:eastAsia="Calibri" w:hAnsi="Calibri" w:cs="Times New Roman"/>
        <w:color w:val="FFFFFF"/>
        <w:sz w:val="28"/>
      </w:rPr>
    </w:pPr>
    <w:r w:rsidRPr="007600B9">
      <w:rPr>
        <w:rFonts w:ascii="Calibri" w:eastAsia="Calibri" w:hAnsi="Calibri" w:cs="Times New Roman"/>
        <w:noProof/>
        <w:color w:val="FFFFFF"/>
        <w:sz w:val="28"/>
        <w:lang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DFA1E5E" wp14:editId="154CAAB5">
              <wp:simplePos x="0" y="0"/>
              <wp:positionH relativeFrom="column">
                <wp:posOffset>433705</wp:posOffset>
              </wp:positionH>
              <wp:positionV relativeFrom="paragraph">
                <wp:posOffset>-449580</wp:posOffset>
              </wp:positionV>
              <wp:extent cx="5857875" cy="641350"/>
              <wp:effectExtent l="0" t="0" r="0" b="635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57875" cy="641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4A2866" w14:textId="77777777" w:rsidR="003931DF" w:rsidRDefault="006E52A0" w:rsidP="003931D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</w:pPr>
                          <w:r w:rsidRPr="003931DF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Partager une demande </w:t>
                          </w:r>
                          <w:r w:rsidR="003931DF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formulée par un industriel ou CRO </w:t>
                          </w:r>
                        </w:p>
                        <w:p w14:paraId="389313DF" w14:textId="0A7FF3CF" w:rsidR="007600B9" w:rsidRPr="003931DF" w:rsidRDefault="003931DF" w:rsidP="003931D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>pour un essai clinique auprès de mon réseau maladies rares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FA1E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4.15pt;margin-top:-35.4pt;width:461.25pt;height:5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" filled="f" stroked="f">
              <v:textbox>
                <w:txbxContent>
                  <w:p w14:paraId="634A2866" w14:textId="77777777" w:rsidR="003931DF" w:rsidRDefault="006E52A0" w:rsidP="003931DF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</w:rPr>
                    </w:pPr>
                    <w:r w:rsidRPr="003931DF"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Partager une demande </w:t>
                    </w:r>
                    <w:r w:rsidR="003931DF"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formulée par un industriel ou CRO </w:t>
                    </w:r>
                  </w:p>
                  <w:p w14:paraId="389313DF" w14:textId="0A7FF3CF" w:rsidR="007600B9" w:rsidRPr="003931DF" w:rsidRDefault="003931DF" w:rsidP="003931DF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>pour un essai clinique auprès de mon réseau maladies rares</w:t>
                    </w:r>
                  </w:p>
                </w:txbxContent>
              </v:textbox>
            </v:shape>
          </w:pict>
        </mc:Fallback>
      </mc:AlternateContent>
    </w:r>
    <w:r w:rsidRPr="005072FC">
      <w:rPr>
        <w:noProof/>
        <w:lang w:eastAsia="fr-FR"/>
      </w:rPr>
      <w:drawing>
        <wp:anchor distT="0" distB="0" distL="114300" distR="114300" simplePos="0" relativeHeight="251664384" behindDoc="0" locked="0" layoutInCell="1" allowOverlap="1" wp14:anchorId="1439FC66" wp14:editId="0F94986B">
          <wp:simplePos x="0" y="0"/>
          <wp:positionH relativeFrom="margin">
            <wp:posOffset>-899795</wp:posOffset>
          </wp:positionH>
          <wp:positionV relativeFrom="margin">
            <wp:posOffset>-1006475</wp:posOffset>
          </wp:positionV>
          <wp:extent cx="1848485" cy="581025"/>
          <wp:effectExtent l="0" t="0" r="0" b="9525"/>
          <wp:wrapSquare wrapText="bothSides"/>
          <wp:docPr id="11" name="Image 11" descr="F:\l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l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48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6116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2A7FFA9" wp14:editId="1207D87B">
              <wp:simplePos x="0" y="0"/>
              <wp:positionH relativeFrom="column">
                <wp:posOffset>-995045</wp:posOffset>
              </wp:positionH>
              <wp:positionV relativeFrom="paragraph">
                <wp:posOffset>-792480</wp:posOffset>
              </wp:positionV>
              <wp:extent cx="7677150" cy="91440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77150" cy="914400"/>
                      </a:xfrm>
                      <a:prstGeom prst="rect">
                        <a:avLst/>
                      </a:prstGeom>
                      <a:solidFill>
                        <a:srgbClr val="CF181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352BF62" id="Rectangle 3" o:spid="_x0000_s1026" style="position:absolute;margin-left:-78.35pt;margin-top:-62.4pt;width:604.5pt;height:1in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" fillcolor="#cf1816" stroked="f" strokeweight="1pt"/>
          </w:pict>
        </mc:Fallback>
      </mc:AlternateContent>
    </w:r>
  </w:p>
  <w:p w14:paraId="05DB8D9A" w14:textId="77777777" w:rsidR="009341D9" w:rsidRDefault="009341D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cBRXuBSM0gZU1/a37HmXI0mf8/hqrfNpqMasVLo0EIxQWu18UncH2sEcBty7SALCpC4+a9rC+e6wKSc9sUUbGQ==" w:salt="gN71c7JGIZBJvZflpQx/t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A0"/>
    <w:rsid w:val="000A5132"/>
    <w:rsid w:val="00192D1E"/>
    <w:rsid w:val="00195BE7"/>
    <w:rsid w:val="00196B94"/>
    <w:rsid w:val="001E02F9"/>
    <w:rsid w:val="001F6DFB"/>
    <w:rsid w:val="002364D1"/>
    <w:rsid w:val="00245D55"/>
    <w:rsid w:val="002D69B1"/>
    <w:rsid w:val="002F3E98"/>
    <w:rsid w:val="00307838"/>
    <w:rsid w:val="003464C1"/>
    <w:rsid w:val="0038672E"/>
    <w:rsid w:val="003931DF"/>
    <w:rsid w:val="0040404B"/>
    <w:rsid w:val="004175B8"/>
    <w:rsid w:val="004440EB"/>
    <w:rsid w:val="00444421"/>
    <w:rsid w:val="005072FC"/>
    <w:rsid w:val="005C46EA"/>
    <w:rsid w:val="006027D1"/>
    <w:rsid w:val="006209CA"/>
    <w:rsid w:val="006E52A0"/>
    <w:rsid w:val="007600B9"/>
    <w:rsid w:val="007B3089"/>
    <w:rsid w:val="007F7DB6"/>
    <w:rsid w:val="008524A2"/>
    <w:rsid w:val="008D1C43"/>
    <w:rsid w:val="009341D9"/>
    <w:rsid w:val="009C5873"/>
    <w:rsid w:val="00B049C7"/>
    <w:rsid w:val="00BE6116"/>
    <w:rsid w:val="00D85295"/>
    <w:rsid w:val="00DA3A4D"/>
    <w:rsid w:val="00FB64CF"/>
    <w:rsid w:val="00FD6662"/>
    <w:rsid w:val="00FE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7824E"/>
  <w15:docId w15:val="{FE463515-B3D9-4E8C-AE9A-646D6682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F3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3E98"/>
  </w:style>
  <w:style w:type="paragraph" w:styleId="Pieddepage">
    <w:name w:val="footer"/>
    <w:basedOn w:val="Normal"/>
    <w:link w:val="PieddepageCar"/>
    <w:uiPriority w:val="99"/>
    <w:unhideWhenUsed/>
    <w:rsid w:val="002F3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3E98"/>
  </w:style>
  <w:style w:type="paragraph" w:styleId="Textedebulles">
    <w:name w:val="Balloon Text"/>
    <w:basedOn w:val="Normal"/>
    <w:link w:val="TextedebullesCar"/>
    <w:uiPriority w:val="99"/>
    <w:semiHidden/>
    <w:unhideWhenUsed/>
    <w:rsid w:val="00934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41D9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6027D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2D69B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D69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rofim@brain-team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086802\Documents\Mod&#232;les%20Office%20personnalis&#233;s\entete-BRAIN-TEA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E18CD6A459446EAE719B956E0EB9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36CB86-1758-4CBE-B514-998CD7D82D71}"/>
      </w:docPartPr>
      <w:docPartBody>
        <w:p w:rsidR="00A12C32" w:rsidRDefault="00803A00">
          <w:r>
            <w:t xml:space="preserve"> Entrez vos Nom Prénom </w:t>
          </w:r>
        </w:p>
      </w:docPartBody>
    </w:docPart>
    <w:docPart>
      <w:docPartPr>
        <w:name w:val="7BE88CED71774E9BBF26E7E73DEFAC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45CC1B-6EB3-481E-97F9-C90DAEA4C5DD}"/>
      </w:docPartPr>
      <w:docPartBody>
        <w:p w:rsidR="00803A00" w:rsidRDefault="00803A00" w:rsidP="00803A00">
          <w:pPr>
            <w:pStyle w:val="7BE88CED71774E9BBF26E7E73DEFAC3D1"/>
          </w:pPr>
          <w:r>
            <w:t xml:space="preserve"> </w:t>
          </w:r>
          <w:r w:rsidRPr="002D513D">
            <w:rPr>
              <w:rStyle w:val="Textedelespacerserv"/>
            </w:rPr>
            <w:t>date</w:t>
          </w:r>
          <w:r>
            <w:rPr>
              <w:rStyle w:val="Textedelespacerserv"/>
            </w:rPr>
            <w:t xml:space="preserve"> </w:t>
          </w:r>
        </w:p>
      </w:docPartBody>
    </w:docPart>
    <w:docPart>
      <w:docPartPr>
        <w:name w:val="8ACC062612D34A739F3561102D680B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82BBCB-4398-4CD5-891E-AAD663C49ACC}"/>
      </w:docPartPr>
      <w:docPartBody>
        <w:p w:rsidR="00803A00" w:rsidRDefault="00803A00" w:rsidP="00803A00">
          <w:pPr>
            <w:pStyle w:val="8ACC062612D34A739F3561102D680B4B1"/>
          </w:pPr>
          <w:r>
            <w:t xml:space="preserve"> </w:t>
          </w:r>
          <w:r w:rsidRPr="002D513D">
            <w:rPr>
              <w:rStyle w:val="Textedelespacerserv"/>
            </w:rPr>
            <w:t>date</w:t>
          </w:r>
          <w:r>
            <w:rPr>
              <w:rStyle w:val="Textedelespacerserv"/>
            </w:rPr>
            <w:t xml:space="preserve"> </w:t>
          </w:r>
        </w:p>
      </w:docPartBody>
    </w:docPart>
    <w:docPart>
      <w:docPartPr>
        <w:name w:val="6301EBC741CA40A18370C884499440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DE5FC8-3645-4185-B37A-0617E4292196}"/>
      </w:docPartPr>
      <w:docPartBody>
        <w:p w:rsidR="00803A00" w:rsidRDefault="00803A00" w:rsidP="008C3ABA">
          <w:pPr>
            <w:pStyle w:val="6301EBC741CA40A18370C88449944022"/>
          </w:pPr>
          <w:r>
            <w:t xml:space="preserve"> Entrez votre email </w:t>
          </w:r>
        </w:p>
      </w:docPartBody>
    </w:docPart>
    <w:docPart>
      <w:docPartPr>
        <w:name w:val="4EB70D9F1F2940DBA5E1A13EA2DE31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83165F-BDF4-43DA-8800-346E41D20D89}"/>
      </w:docPartPr>
      <w:docPartBody>
        <w:p w:rsidR="00803A00" w:rsidRDefault="00803A00" w:rsidP="008C3ABA">
          <w:pPr>
            <w:pStyle w:val="4EB70D9F1F2940DBA5E1A13EA2DE31D9"/>
          </w:pPr>
          <w:r>
            <w:t xml:space="preserve"> Intitulé EXACT de votre famille de RCP </w:t>
          </w:r>
        </w:p>
      </w:docPartBody>
    </w:docPart>
    <w:docPart>
      <w:docPartPr>
        <w:name w:val="65300798317E4485BCE0A57A706B3D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D090DC-CF2A-4EE1-A802-B3EBB7EC0DE3}"/>
      </w:docPartPr>
      <w:docPartBody>
        <w:p w:rsidR="00803A00" w:rsidRDefault="00803A00" w:rsidP="00803A00">
          <w:pPr>
            <w:pStyle w:val="65300798317E4485BCE0A57A706B3DE42"/>
          </w:pPr>
          <w:r>
            <w:t xml:space="preserve"> </w:t>
          </w:r>
          <w:r w:rsidRPr="002D513D">
            <w:rPr>
              <w:rStyle w:val="Textedelespacerserv"/>
            </w:rPr>
            <w:t>date</w:t>
          </w:r>
          <w:r>
            <w:rPr>
              <w:rStyle w:val="Textedelespacerserv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STAR PRO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CF"/>
    <w:rsid w:val="001522F9"/>
    <w:rsid w:val="00803A00"/>
    <w:rsid w:val="008B4B3E"/>
    <w:rsid w:val="008C3ABA"/>
    <w:rsid w:val="00A12C32"/>
    <w:rsid w:val="00A84F42"/>
    <w:rsid w:val="00FE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03A00"/>
    <w:rPr>
      <w:color w:val="808080"/>
    </w:rPr>
  </w:style>
  <w:style w:type="paragraph" w:customStyle="1" w:styleId="7BE88CED71774E9BBF26E7E73DEFAC3D">
    <w:name w:val="7BE88CED71774E9BBF26E7E73DEFAC3D"/>
    <w:rsid w:val="00803A00"/>
    <w:rPr>
      <w:rFonts w:eastAsiaTheme="minorHAnsi"/>
      <w:lang w:eastAsia="en-US"/>
    </w:rPr>
  </w:style>
  <w:style w:type="paragraph" w:customStyle="1" w:styleId="8ACC062612D34A739F3561102D680B4B">
    <w:name w:val="8ACC062612D34A739F3561102D680B4B"/>
    <w:rsid w:val="00803A00"/>
    <w:rPr>
      <w:rFonts w:eastAsiaTheme="minorHAnsi"/>
      <w:lang w:eastAsia="en-US"/>
    </w:rPr>
  </w:style>
  <w:style w:type="paragraph" w:customStyle="1" w:styleId="65300798317E4485BCE0A57A706B3DE41">
    <w:name w:val="65300798317E4485BCE0A57A706B3DE41"/>
    <w:rsid w:val="00803A00"/>
    <w:rPr>
      <w:rFonts w:eastAsiaTheme="minorHAnsi"/>
      <w:lang w:eastAsia="en-US"/>
    </w:rPr>
  </w:style>
  <w:style w:type="paragraph" w:customStyle="1" w:styleId="7BE88CED71774E9BBF26E7E73DEFAC3D1">
    <w:name w:val="7BE88CED71774E9BBF26E7E73DEFAC3D1"/>
    <w:rsid w:val="00803A00"/>
    <w:rPr>
      <w:rFonts w:eastAsiaTheme="minorHAnsi"/>
      <w:lang w:eastAsia="en-US"/>
    </w:rPr>
  </w:style>
  <w:style w:type="paragraph" w:customStyle="1" w:styleId="8ACC062612D34A739F3561102D680B4B1">
    <w:name w:val="8ACC062612D34A739F3561102D680B4B1"/>
    <w:rsid w:val="00803A00"/>
    <w:rPr>
      <w:rFonts w:eastAsiaTheme="minorHAnsi"/>
      <w:lang w:eastAsia="en-US"/>
    </w:rPr>
  </w:style>
  <w:style w:type="paragraph" w:customStyle="1" w:styleId="65300798317E4485BCE0A57A706B3DE42">
    <w:name w:val="65300798317E4485BCE0A57A706B3DE42"/>
    <w:rsid w:val="00803A00"/>
    <w:rPr>
      <w:rFonts w:eastAsiaTheme="minorHAnsi"/>
      <w:lang w:eastAsia="en-US"/>
    </w:rPr>
  </w:style>
  <w:style w:type="paragraph" w:customStyle="1" w:styleId="6301EBC741CA40A18370C88449944022">
    <w:name w:val="6301EBC741CA40A18370C88449944022"/>
    <w:rsid w:val="008C3ABA"/>
  </w:style>
  <w:style w:type="paragraph" w:customStyle="1" w:styleId="4EB70D9F1F2940DBA5E1A13EA2DE31D9">
    <w:name w:val="4EB70D9F1F2940DBA5E1A13EA2DE31D9"/>
    <w:rsid w:val="008C3ABA"/>
  </w:style>
  <w:style w:type="paragraph" w:customStyle="1" w:styleId="7BE88CED71774E9BBF26E7E73DEFAC3D2">
    <w:name w:val="7BE88CED71774E9BBF26E7E73DEFAC3D2"/>
    <w:rsid w:val="008C3ABA"/>
    <w:rPr>
      <w:rFonts w:eastAsiaTheme="minorHAnsi"/>
      <w:lang w:eastAsia="en-US"/>
    </w:rPr>
  </w:style>
  <w:style w:type="paragraph" w:customStyle="1" w:styleId="8ACC062612D34A739F3561102D680B4B2">
    <w:name w:val="8ACC062612D34A739F3561102D680B4B2"/>
    <w:rsid w:val="008C3ABA"/>
    <w:rPr>
      <w:rFonts w:eastAsiaTheme="minorHAnsi"/>
      <w:lang w:eastAsia="en-US"/>
    </w:rPr>
  </w:style>
  <w:style w:type="paragraph" w:customStyle="1" w:styleId="65300798317E4485BCE0A57A706B3DE4">
    <w:name w:val="65300798317E4485BCE0A57A706B3DE4"/>
    <w:rsid w:val="008C3A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2D275-4294-40DA-BD1F-BE62E8FD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entete-BRAIN-TEAM.dotx</Template>
  <TotalTime>25</TotalTime>
  <Pages>1</Pages>
  <Words>207</Words>
  <Characters>1140</Characters>
  <Application>Microsoft Office Word</Application>
  <DocSecurity>8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BELLOIR Benedicte</dc:creator>
  <cp:keywords/>
  <dc:description/>
  <cp:lastModifiedBy>BELLOIR Benedicte</cp:lastModifiedBy>
  <cp:revision>5</cp:revision>
  <dcterms:created xsi:type="dcterms:W3CDTF">2026-09-28T14:44:00Z</dcterms:created>
  <dcterms:modified xsi:type="dcterms:W3CDTF">2026-09-29T07:54:00Z</dcterms:modified>
</cp:coreProperties>
</file>